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"/>
        <w:tblW w:w="9911" w:type="dxa"/>
        <w:tblLook w:val="04A0" w:firstRow="1" w:lastRow="0" w:firstColumn="1" w:lastColumn="0" w:noHBand="0" w:noVBand="1"/>
      </w:tblPr>
      <w:tblGrid>
        <w:gridCol w:w="4955"/>
        <w:gridCol w:w="4956"/>
      </w:tblGrid>
      <w:tr w:rsidR="00245274" w14:paraId="03F2F272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8A2A6" w14:textId="77777777" w:rsidR="00245274" w:rsidRDefault="00B02A84">
            <w:pPr>
              <w:pStyle w:val="afe"/>
              <w:spacing w:after="0"/>
            </w:pPr>
            <w:r>
              <w:t>УТВЕРЖДАЮ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48A1A" w14:textId="77777777" w:rsidR="00245274" w:rsidRDefault="00B02A84">
            <w:pPr>
              <w:pStyle w:val="afe"/>
              <w:spacing w:after="0"/>
            </w:pPr>
            <w:r>
              <w:t>УТВЕРЖДАЮ</w:t>
            </w:r>
          </w:p>
        </w:tc>
      </w:tr>
      <w:tr w:rsidR="00245274" w14:paraId="385B6876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BC194" w14:textId="77777777" w:rsidR="00245274" w:rsidRDefault="00B02A84">
            <w:pPr>
              <w:pStyle w:val="afe"/>
              <w:spacing w:after="0"/>
            </w:pPr>
            <w:r>
              <w:t>ООО «ИНТЕР РАО - ИТ»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E0D26" w14:textId="77777777" w:rsidR="00245274" w:rsidRDefault="00B02A84">
            <w:pPr>
              <w:pStyle w:val="afe"/>
              <w:spacing w:after="0"/>
            </w:pPr>
            <w:r>
              <w:t>ООО «СИГМА»</w:t>
            </w:r>
          </w:p>
        </w:tc>
      </w:tr>
      <w:tr w:rsidR="00245274" w14:paraId="36133BBF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341CC" w14:textId="77777777" w:rsidR="00245274" w:rsidRDefault="00B02A84">
            <w:pPr>
              <w:pStyle w:val="afe"/>
              <w:spacing w:after="0"/>
            </w:pPr>
            <w:r>
              <w:t>ГЕНЕРАЛЬНЫЙ ДИРЕКТОР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FFB29" w14:textId="77777777" w:rsidR="00245274" w:rsidRDefault="00B02A84">
            <w:pPr>
              <w:pStyle w:val="afe"/>
              <w:spacing w:after="0"/>
            </w:pPr>
            <w:r>
              <w:t>ГЕНЕРАЛЬНЫЙ ДИРЕКТОР</w:t>
            </w:r>
          </w:p>
        </w:tc>
      </w:tr>
      <w:tr w:rsidR="00245274" w14:paraId="4AFA9630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7DECA" w14:textId="77777777" w:rsidR="00245274" w:rsidRDefault="00B02A84">
            <w:pPr>
              <w:pStyle w:val="afe"/>
              <w:spacing w:after="0"/>
            </w:pPr>
            <w:r>
              <w:t>_________________А.Г. Валов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A9B09" w14:textId="77777777" w:rsidR="00245274" w:rsidRDefault="00B02A84">
            <w:pPr>
              <w:pStyle w:val="afe"/>
              <w:spacing w:after="0"/>
            </w:pPr>
            <w:r>
              <w:t>______________С.М. Колодей</w:t>
            </w:r>
          </w:p>
        </w:tc>
      </w:tr>
      <w:tr w:rsidR="00245274" w14:paraId="03AF9C7E" w14:textId="77777777">
        <w:trPr>
          <w:trHeight w:val="2531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09B30" w14:textId="0440E203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E3B8F" w14:textId="3CC37E95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</w:tr>
      <w:tr w:rsidR="00245274" w14:paraId="14E903DB" w14:textId="77777777">
        <w:trPr>
          <w:trHeight w:val="553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34274" w14:textId="77777777" w:rsidR="00245274" w:rsidRDefault="00B02A84">
            <w:pPr>
              <w:pStyle w:val="afe"/>
              <w:spacing w:after="0"/>
            </w:pPr>
            <w:r>
              <w:t>ЕДИНАЯ ИНФОРМАЦИОННАЯ СИСТЕМА ЗАКУПОК 2.0</w:t>
            </w:r>
          </w:p>
        </w:tc>
      </w:tr>
      <w:tr w:rsidR="00245274" w14:paraId="6D0C9C18" w14:textId="77777777">
        <w:trPr>
          <w:trHeight w:val="561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5A660" w14:textId="77777777" w:rsidR="00245274" w:rsidRDefault="00245274">
            <w:pPr>
              <w:pStyle w:val="afe"/>
              <w:spacing w:after="0"/>
            </w:pPr>
          </w:p>
        </w:tc>
      </w:tr>
      <w:tr w:rsidR="00245274" w14:paraId="386F8858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alias w:val="Название"/>
              <w:id w:val="182869121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17CD4227" w14:textId="77777777" w:rsidR="00245274" w:rsidRDefault="00B02A84">
                <w:pPr>
                  <w:pStyle w:val="afe"/>
                  <w:spacing w:after="0"/>
                </w:pPr>
                <w:r>
                  <w:t>Руководство системного администратора</w:t>
                </w:r>
              </w:p>
            </w:sdtContent>
          </w:sdt>
        </w:tc>
      </w:tr>
      <w:tr w:rsidR="00245274" w14:paraId="6C11307C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E57F6" w14:textId="77777777" w:rsidR="00245274" w:rsidRDefault="00245274">
            <w:pPr>
              <w:pStyle w:val="afe"/>
              <w:spacing w:after="0"/>
            </w:pPr>
          </w:p>
        </w:tc>
      </w:tr>
      <w:tr w:rsidR="00245274" w14:paraId="7FE416AF" w14:textId="77777777">
        <w:trPr>
          <w:trHeight w:val="1184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E071F" w14:textId="4D8DBAE9" w:rsidR="00245274" w:rsidRDefault="00B02A84">
            <w:pPr>
              <w:pStyle w:val="afe"/>
              <w:spacing w:after="0"/>
            </w:pPr>
            <w:r>
              <w:t xml:space="preserve">Листов </w:t>
            </w:r>
            <w:r>
              <w:fldChar w:fldCharType="begin"/>
            </w:r>
            <w:r>
              <w:instrText>DOCPROPERTY "Pages"</w:instrText>
            </w:r>
            <w:r>
              <w:fldChar w:fldCharType="separate"/>
            </w:r>
            <w:r w:rsidR="00830833">
              <w:t>25</w:t>
            </w:r>
            <w:r>
              <w:fldChar w:fldCharType="end"/>
            </w:r>
          </w:p>
        </w:tc>
      </w:tr>
      <w:tr w:rsidR="00245274" w14:paraId="330E1FF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74363" w14:textId="4FB61752" w:rsidR="00245274" w:rsidRDefault="00830833">
            <w:pPr>
              <w:pStyle w:val="afe"/>
              <w:spacing w:after="0"/>
            </w:pPr>
            <w:r w:rsidRPr="006D7651">
              <w:t>Руководитель проектов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F12B13" w14:textId="41D338C5" w:rsidR="00245274" w:rsidRDefault="00830833">
            <w:pPr>
              <w:pStyle w:val="afe"/>
              <w:spacing w:after="0"/>
            </w:pPr>
            <w:r w:rsidRPr="006D7651">
              <w:t>Руководитель проекта</w:t>
            </w:r>
          </w:p>
        </w:tc>
      </w:tr>
      <w:tr w:rsidR="00245274" w14:paraId="3EFB3DA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E0D91" w14:textId="77777777" w:rsidR="00245274" w:rsidRDefault="00B02A84">
            <w:pPr>
              <w:pStyle w:val="afe"/>
              <w:spacing w:after="0"/>
            </w:pPr>
            <w:r>
              <w:t>ООО «ИНТЕР РАО - ИТ»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B59A8" w14:textId="77777777" w:rsidR="00245274" w:rsidRDefault="00B02A84">
            <w:pPr>
              <w:pStyle w:val="afe"/>
              <w:spacing w:after="0"/>
            </w:pPr>
            <w:r>
              <w:t>ООО «СИГМА»</w:t>
            </w:r>
          </w:p>
        </w:tc>
      </w:tr>
      <w:tr w:rsidR="00245274" w14:paraId="6C86FD3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9DFCD" w14:textId="62EC6074" w:rsidR="00245274" w:rsidRDefault="00B02A84">
            <w:pPr>
              <w:pStyle w:val="afe"/>
              <w:spacing w:after="0"/>
            </w:pPr>
            <w:r>
              <w:t>______________</w:t>
            </w:r>
            <w:r w:rsidR="00830833" w:rsidRPr="006D7651">
              <w:t xml:space="preserve"> </w:t>
            </w:r>
            <w:r w:rsidR="00174536">
              <w:t>Л</w:t>
            </w:r>
            <w:r w:rsidR="00830833" w:rsidRPr="006D7651">
              <w:t>.</w:t>
            </w:r>
            <w:r w:rsidR="00174536">
              <w:t>А</w:t>
            </w:r>
            <w:r w:rsidR="00830833" w:rsidRPr="006D7651">
              <w:t xml:space="preserve">. </w:t>
            </w:r>
            <w:r w:rsidR="00174536">
              <w:t>Агафонова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BA007" w14:textId="70CCCA1F" w:rsidR="00245274" w:rsidRDefault="00B02A84">
            <w:pPr>
              <w:pStyle w:val="afe"/>
              <w:spacing w:after="0"/>
            </w:pPr>
            <w:r>
              <w:t>_____________</w:t>
            </w:r>
            <w:r w:rsidR="00830833" w:rsidRPr="006D7651">
              <w:t xml:space="preserve"> </w:t>
            </w:r>
            <w:r w:rsidR="00174536">
              <w:t>М</w:t>
            </w:r>
            <w:r w:rsidR="00830833" w:rsidRPr="006D7651">
              <w:t>.</w:t>
            </w:r>
            <w:r w:rsidR="00174536">
              <w:t>Ю</w:t>
            </w:r>
            <w:r w:rsidR="00830833" w:rsidRPr="006D7651">
              <w:t xml:space="preserve">. </w:t>
            </w:r>
            <w:r w:rsidR="00174536">
              <w:t>Шатилова</w:t>
            </w:r>
          </w:p>
        </w:tc>
      </w:tr>
      <w:tr w:rsidR="00245274" w14:paraId="3A34B2C7" w14:textId="77777777">
        <w:trPr>
          <w:trHeight w:val="5314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DFF0E" w14:textId="02ED2048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E7328" w14:textId="29E77A19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</w:tr>
      <w:tr w:rsidR="00245274" w14:paraId="1624F4BA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B4FB1" w14:textId="77777777" w:rsidR="00AA3AEE" w:rsidRDefault="00AA3AEE">
            <w:pPr>
              <w:pStyle w:val="afe"/>
              <w:spacing w:after="0"/>
            </w:pPr>
          </w:p>
          <w:p w14:paraId="36ECF325" w14:textId="77777777" w:rsidR="00AA3AEE" w:rsidRDefault="00AA3AEE">
            <w:pPr>
              <w:pStyle w:val="afe"/>
              <w:spacing w:after="0"/>
            </w:pPr>
          </w:p>
          <w:p w14:paraId="3B38B4F9" w14:textId="77777777" w:rsidR="00AA3AEE" w:rsidRDefault="00AA3AEE">
            <w:pPr>
              <w:pStyle w:val="afe"/>
              <w:spacing w:after="0"/>
            </w:pPr>
          </w:p>
          <w:p w14:paraId="098388D4" w14:textId="77777777" w:rsidR="00245274" w:rsidRDefault="00B02A84">
            <w:pPr>
              <w:pStyle w:val="afe"/>
              <w:spacing w:after="0"/>
            </w:pPr>
            <w:r>
              <w:t>Санкт-Петербург</w:t>
            </w:r>
          </w:p>
        </w:tc>
      </w:tr>
      <w:tr w:rsidR="00245274" w14:paraId="34CB8449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D3088" w14:textId="38955189" w:rsidR="00245274" w:rsidRDefault="000C086D">
            <w:pPr>
              <w:pStyle w:val="afe"/>
              <w:spacing w:after="0"/>
            </w:pPr>
            <w:r>
              <w:t>202</w:t>
            </w:r>
            <w:r w:rsidR="00174536">
              <w:t>1</w:t>
            </w:r>
          </w:p>
        </w:tc>
      </w:tr>
    </w:tbl>
    <w:p w14:paraId="7E9EA4CE" w14:textId="77777777" w:rsidR="00245274" w:rsidRDefault="00B02A84">
      <w:r>
        <w:br w:type="page"/>
      </w:r>
    </w:p>
    <w:sdt>
      <w:sdtPr>
        <w:rPr>
          <w:b w:val="0"/>
          <w:caps w:val="0"/>
          <w:sz w:val="24"/>
          <w:lang w:eastAsia="en-US"/>
        </w:rPr>
        <w:id w:val="291991102"/>
        <w:docPartObj>
          <w:docPartGallery w:val="Table of Contents"/>
          <w:docPartUnique/>
        </w:docPartObj>
      </w:sdtPr>
      <w:sdtEndPr>
        <w:rPr>
          <w:sz w:val="22"/>
          <w:lang w:eastAsia="ru-RU"/>
        </w:rPr>
      </w:sdtEndPr>
      <w:sdtContent>
        <w:p w14:paraId="27256D32" w14:textId="77777777" w:rsidR="00245274" w:rsidRDefault="00B02A84">
          <w:pPr>
            <w:pStyle w:val="af5"/>
          </w:pPr>
          <w:r>
            <w:t>Содержание</w:t>
          </w:r>
        </w:p>
        <w:p w14:paraId="0703511C" w14:textId="1C771FE3" w:rsidR="00830833" w:rsidRDefault="00B02A84">
          <w:pPr>
            <w:pStyle w:val="13"/>
            <w:rPr>
              <w:b w:val="0"/>
              <w:caps w:val="0"/>
              <w:noProof/>
            </w:rPr>
          </w:pPr>
          <w:r>
            <w:fldChar w:fldCharType="begin"/>
          </w:r>
          <w:r>
            <w:rPr>
              <w:rStyle w:val="af"/>
              <w:webHidden/>
            </w:rPr>
            <w:instrText>TOC \z \o "1-3" \h</w:instrText>
          </w:r>
          <w:r>
            <w:rPr>
              <w:rStyle w:val="af"/>
            </w:rPr>
            <w:fldChar w:fldCharType="separate"/>
          </w:r>
          <w:hyperlink w:anchor="_Toc45653318" w:history="1">
            <w:r w:rsidR="00830833" w:rsidRPr="000220DD">
              <w:rPr>
                <w:rStyle w:val="aff1"/>
                <w:noProof/>
              </w:rPr>
              <w:t>1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Введение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_Toc45653318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4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54B49F6" w14:textId="5941BFBD" w:rsidR="00830833" w:rsidRDefault="00DA6067">
          <w:pPr>
            <w:pStyle w:val="23"/>
            <w:rPr>
              <w:noProof/>
            </w:rPr>
          </w:pPr>
          <w:hyperlink w:anchor="_Toc45653319" w:history="1">
            <w:r w:rsidR="00830833" w:rsidRPr="000220DD">
              <w:rPr>
                <w:rStyle w:val="aff1"/>
                <w:noProof/>
              </w:rPr>
              <w:t>1.1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Назначение документа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_Toc45653319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4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461167B" w14:textId="1A00125F" w:rsidR="00830833" w:rsidRDefault="00DA6067">
          <w:pPr>
            <w:pStyle w:val="13"/>
            <w:rPr>
              <w:b w:val="0"/>
              <w:caps w:val="0"/>
              <w:noProof/>
            </w:rPr>
          </w:pPr>
          <w:hyperlink w:anchor="_Toc45653320" w:history="1">
            <w:r w:rsidR="00830833" w:rsidRPr="000220DD">
              <w:rPr>
                <w:rStyle w:val="aff1"/>
                <w:noProof/>
              </w:rPr>
              <w:t>2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Установка и настройка серверов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_Toc45653320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5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BA8400B" w14:textId="3FD3AB26" w:rsidR="00830833" w:rsidRDefault="00DA6067">
          <w:pPr>
            <w:pStyle w:val="23"/>
            <w:rPr>
              <w:noProof/>
            </w:rPr>
          </w:pPr>
          <w:hyperlink w:anchor="_Toc45653321" w:history="1">
            <w:r w:rsidR="00830833" w:rsidRPr="000220DD">
              <w:rPr>
                <w:rStyle w:val="aff1"/>
                <w:noProof/>
              </w:rPr>
              <w:t>2.1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Начальные условия установки ПО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_Toc45653321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5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70ADAF93" w14:textId="20CB56AC" w:rsidR="00830833" w:rsidRDefault="00DA6067">
          <w:pPr>
            <w:pStyle w:val="23"/>
            <w:rPr>
              <w:noProof/>
            </w:rPr>
          </w:pPr>
          <w:hyperlink w:anchor="_Toc45653322" w:history="1">
            <w:r w:rsidR="00830833" w:rsidRPr="000220DD">
              <w:rPr>
                <w:rStyle w:val="aff1"/>
                <w:noProof/>
              </w:rPr>
              <w:t>2.2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Установка и настройка серверов приложений тестового стенда ЕИСЗ 2.0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_Toc45653322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7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235827A" w14:textId="45AA9175" w:rsidR="00830833" w:rsidRDefault="00DA6067">
          <w:pPr>
            <w:pStyle w:val="31"/>
            <w:rPr>
              <w:noProof/>
            </w:rPr>
          </w:pPr>
          <w:hyperlink w:anchor="_Toc45653323" w:history="1">
            <w:r w:rsidR="00830833" w:rsidRPr="000220DD">
              <w:rPr>
                <w:rStyle w:val="aff1"/>
                <w:noProof/>
                <w:lang w:val="en-US"/>
              </w:rPr>
              <w:t>2.2.1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</w:t>
            </w:r>
            <w:r w:rsidR="00830833" w:rsidRPr="000220DD">
              <w:rPr>
                <w:rStyle w:val="aff1"/>
                <w:noProof/>
                <w:lang w:val="en-US"/>
              </w:rPr>
              <w:t xml:space="preserve"> </w:t>
            </w:r>
            <w:r w:rsidR="00830833" w:rsidRPr="000220DD">
              <w:rPr>
                <w:rStyle w:val="aff1"/>
                <w:noProof/>
              </w:rPr>
              <w:t>БД</w:t>
            </w:r>
            <w:r w:rsidR="00830833" w:rsidRPr="000220DD">
              <w:rPr>
                <w:rStyle w:val="aff1"/>
                <w:noProof/>
                <w:lang w:val="en-US"/>
              </w:rPr>
              <w:t xml:space="preserve"> Postgres Pro 11 Standart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_Toc45653323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7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69DB67B2" w14:textId="1EE87167" w:rsidR="00830833" w:rsidRDefault="00DA6067">
          <w:pPr>
            <w:pStyle w:val="23"/>
            <w:rPr>
              <w:noProof/>
            </w:rPr>
          </w:pPr>
          <w:hyperlink w:anchor="_Toc45653324" w:history="1">
            <w:r w:rsidR="00830833" w:rsidRPr="000220DD">
              <w:rPr>
                <w:rStyle w:val="aff1"/>
                <w:noProof/>
              </w:rPr>
              <w:t>2.3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Подготовка БД к использованию для приложения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_Toc45653324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8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1260EA7" w14:textId="03A6C939" w:rsidR="00830833" w:rsidRDefault="00DA6067">
          <w:pPr>
            <w:pStyle w:val="31"/>
            <w:rPr>
              <w:noProof/>
            </w:rPr>
          </w:pPr>
          <w:hyperlink w:anchor="_Toc45653325" w:history="1">
            <w:r w:rsidR="00830833" w:rsidRPr="000220DD">
              <w:rPr>
                <w:rStyle w:val="aff1"/>
                <w:noProof/>
              </w:rPr>
              <w:t>2.3.1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авторизации (SSO-сервер)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_Toc45653325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8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4C0CE13A" w14:textId="0AB449BC" w:rsidR="00830833" w:rsidRDefault="00DA6067">
          <w:pPr>
            <w:pStyle w:val="31"/>
            <w:rPr>
              <w:noProof/>
            </w:rPr>
          </w:pPr>
          <w:hyperlink w:anchor="_Toc45653326" w:history="1">
            <w:r w:rsidR="00830833" w:rsidRPr="000220DD">
              <w:rPr>
                <w:rStyle w:val="aff1"/>
                <w:noProof/>
                <w:lang w:val="en-US"/>
              </w:rPr>
              <w:t>2.3.2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приложения (</w:t>
            </w:r>
            <w:r w:rsidR="00830833" w:rsidRPr="000220DD">
              <w:rPr>
                <w:rStyle w:val="aff1"/>
                <w:noProof/>
                <w:lang w:val="en-US"/>
              </w:rPr>
              <w:t>Web Application</w:t>
            </w:r>
            <w:r w:rsidR="00830833" w:rsidRPr="000220DD">
              <w:rPr>
                <w:rStyle w:val="aff1"/>
                <w:noProof/>
              </w:rPr>
              <w:t>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_Toc45653326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5294FA1" w14:textId="722BCCEC" w:rsidR="00830833" w:rsidRDefault="00DA6067">
          <w:pPr>
            <w:pStyle w:val="31"/>
            <w:rPr>
              <w:noProof/>
            </w:rPr>
          </w:pPr>
          <w:hyperlink w:anchor="_Toc45653327" w:history="1">
            <w:r w:rsidR="00830833" w:rsidRPr="000220DD">
              <w:rPr>
                <w:rStyle w:val="aff1"/>
                <w:noProof/>
              </w:rPr>
              <w:t>2.3.3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Интеграционное решение (Apache Kafka + Apache Zookeeper)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_Toc45653327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13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3CE099FF" w14:textId="5D9E18D2" w:rsidR="00830833" w:rsidRDefault="00DA6067">
          <w:pPr>
            <w:pStyle w:val="31"/>
            <w:rPr>
              <w:noProof/>
            </w:rPr>
          </w:pPr>
          <w:hyperlink w:anchor="_Toc45653328" w:history="1">
            <w:r w:rsidR="00830833" w:rsidRPr="000220DD">
              <w:rPr>
                <w:rStyle w:val="aff1"/>
                <w:noProof/>
                <w:lang w:val="en-US"/>
              </w:rPr>
              <w:t>2.3.4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Журналирования событий (</w:t>
            </w:r>
            <w:r w:rsidR="00830833" w:rsidRPr="000220DD">
              <w:rPr>
                <w:rStyle w:val="aff1"/>
                <w:noProof/>
                <w:lang w:val="en-US"/>
              </w:rPr>
              <w:t>ELK</w:t>
            </w:r>
            <w:r w:rsidR="00830833" w:rsidRPr="000220DD">
              <w:rPr>
                <w:rStyle w:val="aff1"/>
                <w:noProof/>
              </w:rPr>
              <w:t>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_Toc45653328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16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0F80A28F" w14:textId="220AD2AA" w:rsidR="00830833" w:rsidRDefault="00DA6067">
          <w:pPr>
            <w:pStyle w:val="13"/>
            <w:rPr>
              <w:b w:val="0"/>
              <w:caps w:val="0"/>
              <w:noProof/>
            </w:rPr>
          </w:pPr>
          <w:hyperlink w:anchor="_Toc45653329" w:history="1">
            <w:r w:rsidR="00830833" w:rsidRPr="000220DD">
              <w:rPr>
                <w:rStyle w:val="aff1"/>
                <w:noProof/>
              </w:rPr>
              <w:t>3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Запуск и остановка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_Toc45653329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4E8F009" w14:textId="45F138DB" w:rsidR="00830833" w:rsidRDefault="00DA6067">
          <w:pPr>
            <w:pStyle w:val="23"/>
            <w:rPr>
              <w:noProof/>
            </w:rPr>
          </w:pPr>
          <w:hyperlink w:anchor="_Toc45653330" w:history="1">
            <w:r w:rsidR="00830833" w:rsidRPr="000220DD">
              <w:rPr>
                <w:rStyle w:val="aff1"/>
                <w:noProof/>
              </w:rPr>
              <w:t>3.1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Порядок запуска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_Toc45653330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074D69EE" w14:textId="246CA099" w:rsidR="00830833" w:rsidRDefault="00DA6067">
          <w:pPr>
            <w:pStyle w:val="23"/>
            <w:rPr>
              <w:noProof/>
            </w:rPr>
          </w:pPr>
          <w:hyperlink w:anchor="_Toc45653331" w:history="1">
            <w:r w:rsidR="00830833" w:rsidRPr="000220DD">
              <w:rPr>
                <w:rStyle w:val="aff1"/>
                <w:noProof/>
              </w:rPr>
              <w:t>3.2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Порядок остановки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_Toc45653331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3FE58F13" w14:textId="7627C5CC" w:rsidR="00830833" w:rsidRDefault="00DA6067">
          <w:pPr>
            <w:pStyle w:val="13"/>
            <w:rPr>
              <w:b w:val="0"/>
              <w:caps w:val="0"/>
              <w:noProof/>
            </w:rPr>
          </w:pPr>
          <w:hyperlink w:anchor="_Toc45653332" w:history="1">
            <w:r w:rsidR="00830833" w:rsidRPr="000220DD">
              <w:rPr>
                <w:rStyle w:val="aff1"/>
                <w:noProof/>
              </w:rPr>
              <w:t>4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и устранение возможных ошибок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_Toc45653332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64AEADE8" w14:textId="201F5567" w:rsidR="00830833" w:rsidRDefault="00DA6067">
          <w:pPr>
            <w:pStyle w:val="23"/>
            <w:rPr>
              <w:noProof/>
            </w:rPr>
          </w:pPr>
          <w:hyperlink w:anchor="_Toc45653333" w:history="1">
            <w:r w:rsidR="00830833" w:rsidRPr="000220DD">
              <w:rPr>
                <w:rStyle w:val="aff1"/>
                <w:noProof/>
              </w:rPr>
              <w:t>4.1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работоспособности базы данных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_Toc45653333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1C528D9A" w14:textId="7D9BF623" w:rsidR="00830833" w:rsidRDefault="00DA6067">
          <w:pPr>
            <w:pStyle w:val="23"/>
            <w:rPr>
              <w:noProof/>
            </w:rPr>
          </w:pPr>
          <w:hyperlink w:anchor="_Toc45653334" w:history="1">
            <w:r w:rsidR="00830833" w:rsidRPr="000220DD">
              <w:rPr>
                <w:rStyle w:val="aff1"/>
                <w:noProof/>
              </w:rPr>
              <w:t>4.2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 xml:space="preserve">Диагностика сервера </w:t>
            </w:r>
            <w:r w:rsidR="00830833" w:rsidRPr="000220DD">
              <w:rPr>
                <w:rStyle w:val="aff1"/>
                <w:noProof/>
                <w:lang w:val="en-US"/>
              </w:rPr>
              <w:t>SSO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_Toc45653334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60F0B23" w14:textId="5925C701" w:rsidR="00830833" w:rsidRDefault="00DA6067">
          <w:pPr>
            <w:pStyle w:val="23"/>
            <w:rPr>
              <w:noProof/>
            </w:rPr>
          </w:pPr>
          <w:hyperlink w:anchor="_Toc45653335" w:history="1">
            <w:r w:rsidR="00830833" w:rsidRPr="000220DD">
              <w:rPr>
                <w:rStyle w:val="aff1"/>
                <w:noProof/>
              </w:rPr>
              <w:t>4.3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 xml:space="preserve">Диагностика </w:t>
            </w:r>
            <w:r w:rsidR="00830833" w:rsidRPr="000220DD">
              <w:rPr>
                <w:rStyle w:val="aff1"/>
                <w:noProof/>
                <w:lang w:val="en-US"/>
              </w:rPr>
              <w:t>ELK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_Toc45653335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21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A2B0E6A" w14:textId="1006F5A7" w:rsidR="00830833" w:rsidRDefault="00DA6067">
          <w:pPr>
            <w:pStyle w:val="23"/>
            <w:rPr>
              <w:noProof/>
            </w:rPr>
          </w:pPr>
          <w:hyperlink w:anchor="_Toc45653336" w:history="1">
            <w:r w:rsidR="00830833" w:rsidRPr="000220DD">
              <w:rPr>
                <w:rStyle w:val="aff1"/>
                <w:noProof/>
              </w:rPr>
              <w:t>4.4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сервера приложения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_Toc45653336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21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0D4C409" w14:textId="3D8BE313" w:rsidR="00830833" w:rsidRDefault="00DA6067">
          <w:pPr>
            <w:pStyle w:val="23"/>
            <w:rPr>
              <w:noProof/>
            </w:rPr>
          </w:pPr>
          <w:hyperlink w:anchor="_Toc45653337" w:history="1">
            <w:r w:rsidR="00830833" w:rsidRPr="000220DD">
              <w:rPr>
                <w:rStyle w:val="aff1"/>
                <w:noProof/>
              </w:rPr>
              <w:t>4.5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интеграционного решения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_Toc45653337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23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7196BE71" w14:textId="0074418C" w:rsidR="00245274" w:rsidRDefault="00B02A84">
          <w:pPr>
            <w:rPr>
              <w:bCs/>
            </w:rPr>
          </w:pPr>
          <w:r>
            <w:rPr>
              <w:bCs/>
            </w:rPr>
            <w:fldChar w:fldCharType="end"/>
          </w:r>
        </w:p>
      </w:sdtContent>
    </w:sdt>
    <w:p w14:paraId="3F14DC74" w14:textId="77777777" w:rsidR="00245274" w:rsidRDefault="00B02A84">
      <w:pPr>
        <w:pStyle w:val="24"/>
      </w:pPr>
      <w:r>
        <w:lastRenderedPageBreak/>
        <w:t>Список терминов и сокращений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1275"/>
        <w:gridCol w:w="307"/>
        <w:gridCol w:w="8339"/>
      </w:tblGrid>
      <w:tr w:rsidR="00245274" w14:paraId="5DC738A1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A1B18" w14:textId="77777777" w:rsidR="00245274" w:rsidRDefault="00B02A84">
            <w:pPr>
              <w:pStyle w:val="25"/>
              <w:spacing w:line="360" w:lineRule="auto"/>
            </w:pPr>
            <w:r>
              <w:t>ЕИСЗ 2.0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E301B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81AC1" w14:textId="77777777" w:rsidR="00245274" w:rsidRDefault="00B02A84">
            <w:pPr>
              <w:pStyle w:val="25"/>
              <w:spacing w:line="360" w:lineRule="auto"/>
            </w:pPr>
            <w:r>
              <w:t>Единая информационная система закупок</w:t>
            </w:r>
          </w:p>
        </w:tc>
      </w:tr>
      <w:tr w:rsidR="00245274" w14:paraId="6027E978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45327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Kafka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6D0C3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3C1A0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Apache Kafka</w:t>
            </w:r>
          </w:p>
        </w:tc>
      </w:tr>
      <w:tr w:rsidR="00245274" w14:paraId="5E722852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49255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Zookeeper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EBCBD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B9439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Apache Zookeeper</w:t>
            </w:r>
          </w:p>
        </w:tc>
      </w:tr>
      <w:tr w:rsidR="00245274" w14:paraId="0D7536F7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1B4EB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Tomcat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811F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475BA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Apache Tomcat</w:t>
            </w:r>
          </w:p>
        </w:tc>
      </w:tr>
      <w:tr w:rsidR="00245274" w:rsidRPr="00517FB1" w14:paraId="72DCCDC2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61E84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ELK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D8566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34C8F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t>Стек</w:t>
            </w:r>
            <w:r>
              <w:rPr>
                <w:lang w:val="en-US"/>
              </w:rPr>
              <w:t xml:space="preserve"> </w:t>
            </w:r>
            <w:r>
              <w:t>технологий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ElasticSearch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Logstash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Kibana</w:t>
            </w:r>
            <w:proofErr w:type="spellEnd"/>
          </w:p>
        </w:tc>
      </w:tr>
      <w:tr w:rsidR="00245274" w:rsidRPr="00517FB1" w14:paraId="77D93620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E7414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7EC9F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D62EF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</w:tr>
      <w:tr w:rsidR="00245274" w:rsidRPr="00517FB1" w14:paraId="37B28DE7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E5884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6B990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99B95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  <w:tr w:rsidR="00245274" w:rsidRPr="00517FB1" w14:paraId="219E8EC4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AAA9D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01EC1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8A429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  <w:tr w:rsidR="00245274" w:rsidRPr="00517FB1" w14:paraId="560727A0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7AED2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AA248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05E86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</w:tbl>
    <w:p w14:paraId="6B880328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0" w:name="_Toc45653318"/>
      <w:r>
        <w:lastRenderedPageBreak/>
        <w:t>Введение</w:t>
      </w:r>
      <w:bookmarkEnd w:id="0"/>
    </w:p>
    <w:p w14:paraId="5BEE1429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1" w:name="_Toc45653319"/>
      <w:r>
        <w:t>Назначение документа</w:t>
      </w:r>
      <w:bookmarkEnd w:id="1"/>
    </w:p>
    <w:p w14:paraId="578841D5" w14:textId="77777777" w:rsidR="00245274" w:rsidRDefault="00B02A84" w:rsidP="0069751A">
      <w:r>
        <w:t>Данный документ описывает набор действий и приёмов для установки, настройки и диагностики серверов ЕИСЗ 2.0 тестового сегмента работы ЕИСЗ 2.0:</w:t>
      </w:r>
    </w:p>
    <w:p w14:paraId="21527986" w14:textId="3AA6D058" w:rsidR="00245274" w:rsidRDefault="00B02A84" w:rsidP="003C70C7">
      <w:pPr>
        <w:pStyle w:val="af6"/>
        <w:numPr>
          <w:ilvl w:val="0"/>
          <w:numId w:val="2"/>
        </w:numPr>
      </w:pPr>
      <w:r>
        <w:t xml:space="preserve">Установка и настройка серверов (см. п. </w:t>
      </w:r>
      <w:r>
        <w:fldChar w:fldCharType="begin"/>
      </w:r>
      <w:r>
        <w:instrText>REF _Ref24037418 \r \h</w:instrText>
      </w:r>
      <w:r>
        <w:fldChar w:fldCharType="separate"/>
      </w:r>
      <w:r w:rsidR="00830833">
        <w:t>2</w:t>
      </w:r>
      <w:r>
        <w:fldChar w:fldCharType="end"/>
      </w:r>
      <w:r>
        <w:t>);</w:t>
      </w:r>
    </w:p>
    <w:p w14:paraId="740CC7CB" w14:textId="32C5EB4C" w:rsidR="00245274" w:rsidRDefault="00B02A84" w:rsidP="003C70C7">
      <w:pPr>
        <w:pStyle w:val="af6"/>
        <w:numPr>
          <w:ilvl w:val="0"/>
          <w:numId w:val="2"/>
        </w:numPr>
      </w:pPr>
      <w:r>
        <w:t xml:space="preserve">Запуск и остановка стенда (см. п. </w:t>
      </w:r>
      <w:r>
        <w:fldChar w:fldCharType="begin"/>
      </w:r>
      <w:r>
        <w:instrText>REF _Ref24125577 \r \h</w:instrText>
      </w:r>
      <w:r>
        <w:fldChar w:fldCharType="separate"/>
      </w:r>
      <w:r w:rsidR="00830833">
        <w:t>3</w:t>
      </w:r>
      <w:r>
        <w:fldChar w:fldCharType="end"/>
      </w:r>
      <w:r>
        <w:t>);</w:t>
      </w:r>
    </w:p>
    <w:p w14:paraId="2959A6D7" w14:textId="5D65D35F" w:rsidR="00245274" w:rsidRDefault="00B02A84" w:rsidP="003C70C7">
      <w:pPr>
        <w:pStyle w:val="af6"/>
        <w:numPr>
          <w:ilvl w:val="0"/>
          <w:numId w:val="2"/>
        </w:numPr>
      </w:pPr>
      <w:r>
        <w:t xml:space="preserve">Диагностика и устранение возможных ошибок (см. п. </w:t>
      </w:r>
      <w:r>
        <w:fldChar w:fldCharType="begin"/>
      </w:r>
      <w:r>
        <w:instrText>REF _Ref24037399 \r \h</w:instrText>
      </w:r>
      <w:r>
        <w:fldChar w:fldCharType="separate"/>
      </w:r>
      <w:r w:rsidR="00830833">
        <w:t>4</w:t>
      </w:r>
      <w:r>
        <w:fldChar w:fldCharType="end"/>
      </w:r>
      <w:r>
        <w:t>).</w:t>
      </w:r>
    </w:p>
    <w:p w14:paraId="6F6255C0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2" w:name="_Ref24037418"/>
      <w:bookmarkStart w:id="3" w:name="_Toc45653320"/>
      <w:r>
        <w:lastRenderedPageBreak/>
        <w:t>Установка и настройка серверов</w:t>
      </w:r>
      <w:bookmarkEnd w:id="2"/>
      <w:bookmarkEnd w:id="3"/>
    </w:p>
    <w:p w14:paraId="2A80AA2D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4" w:name="_Toc45653321"/>
      <w:r>
        <w:t>Начальные условия установки ПО</w:t>
      </w:r>
      <w:bookmarkEnd w:id="4"/>
    </w:p>
    <w:p w14:paraId="250D4AE7" w14:textId="77777777" w:rsidR="00245274" w:rsidRDefault="00B02A84">
      <w:r>
        <w:t>Перед установкой ПО должны быть соблюдены следующие условия:</w:t>
      </w:r>
    </w:p>
    <w:p w14:paraId="09FF4F7F" w14:textId="77777777" w:rsidR="00245274" w:rsidRDefault="00B02A84" w:rsidP="003C70C7">
      <w:pPr>
        <w:pStyle w:val="af6"/>
        <w:numPr>
          <w:ilvl w:val="0"/>
          <w:numId w:val="8"/>
        </w:numPr>
      </w:pPr>
      <w:r>
        <w:t>Подготовлены все серверные виртуальные машины, на машины установлена операционная система RHEL 7.</w:t>
      </w:r>
    </w:p>
    <w:p w14:paraId="22996ADE" w14:textId="77777777" w:rsidR="00245274" w:rsidRDefault="00B02A84" w:rsidP="003C70C7">
      <w:pPr>
        <w:pStyle w:val="af6"/>
        <w:numPr>
          <w:ilvl w:val="0"/>
          <w:numId w:val="8"/>
        </w:numPr>
      </w:pPr>
      <w:r>
        <w:t>Имеется полный доступ к машине для установки и настройки пакетов программ («</w:t>
      </w:r>
      <w:proofErr w:type="spellStart"/>
      <w:r>
        <w:t>root</w:t>
      </w:r>
      <w:proofErr w:type="spellEnd"/>
      <w:r>
        <w:t>» / «</w:t>
      </w:r>
      <w:proofErr w:type="spellStart"/>
      <w:r>
        <w:t>sudo</w:t>
      </w:r>
      <w:proofErr w:type="spellEnd"/>
      <w:r>
        <w:t>»).</w:t>
      </w:r>
    </w:p>
    <w:p w14:paraId="72A5952C" w14:textId="77777777" w:rsidR="00245274" w:rsidRDefault="00B02A84" w:rsidP="003C70C7">
      <w:pPr>
        <w:pStyle w:val="af6"/>
        <w:numPr>
          <w:ilvl w:val="0"/>
          <w:numId w:val="8"/>
        </w:numPr>
      </w:pPr>
      <w:r>
        <w:t>Установка всех пакетов производится с использованием прав доступа пользователя «</w:t>
      </w:r>
      <w:proofErr w:type="spellStart"/>
      <w:r>
        <w:t>root</w:t>
      </w:r>
      <w:proofErr w:type="spellEnd"/>
      <w:r>
        <w:t>» или доступна команда «</w:t>
      </w:r>
      <w:proofErr w:type="spellStart"/>
      <w:r>
        <w:t>sudo</w:t>
      </w:r>
      <w:proofErr w:type="spellEnd"/>
      <w:r>
        <w:t>».</w:t>
      </w:r>
    </w:p>
    <w:p w14:paraId="5558A09C" w14:textId="77777777" w:rsidR="00245274" w:rsidRDefault="00B02A84" w:rsidP="003C70C7">
      <w:pPr>
        <w:pStyle w:val="af6"/>
        <w:numPr>
          <w:ilvl w:val="0"/>
          <w:numId w:val="8"/>
        </w:numPr>
      </w:pPr>
      <w:r>
        <w:t>На всех машинах открыт доступ по SSH и открыт PING для проверки работы сетевого взаимодействия машин.</w:t>
      </w:r>
    </w:p>
    <w:p w14:paraId="4416629A" w14:textId="77777777" w:rsidR="00245274" w:rsidRDefault="00B02A84" w:rsidP="003C70C7">
      <w:pPr>
        <w:pStyle w:val="af6"/>
        <w:numPr>
          <w:ilvl w:val="0"/>
          <w:numId w:val="8"/>
        </w:numPr>
      </w:pPr>
      <w:r>
        <w:t>Все машины объединены в единую сеть, находятся в рамках единого доменного пространства, на машинах настроены сетевые адаптеры, IP-адреса машин не дублируются, все машины находятся в единой подсети, отсутствуют конфликты IP-адресов.</w:t>
      </w:r>
    </w:p>
    <w:p w14:paraId="29D1974C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Между машинами открыты необходимые порты для работы по сетевым протоколам TCP и UDP. В сети доступны для выполнения </w:t>
      </w:r>
      <w:proofErr w:type="spellStart"/>
      <w:r>
        <w:t>multicast</w:t>
      </w:r>
      <w:proofErr w:type="spellEnd"/>
      <w:r>
        <w:t xml:space="preserve"> и </w:t>
      </w:r>
      <w:proofErr w:type="spellStart"/>
      <w:r>
        <w:t>broadcast</w:t>
      </w:r>
      <w:proofErr w:type="spellEnd"/>
      <w:r>
        <w:t>-запросы.</w:t>
      </w:r>
    </w:p>
    <w:p w14:paraId="68A600EB" w14:textId="77777777" w:rsidR="00245274" w:rsidRDefault="00B02A84" w:rsidP="003C70C7">
      <w:pPr>
        <w:pStyle w:val="af6"/>
        <w:numPr>
          <w:ilvl w:val="0"/>
          <w:numId w:val="8"/>
        </w:numPr>
      </w:pPr>
      <w:r>
        <w:t>Отдельно развернут DNS-сервер, к которому имеется доступ со всех машин. В настройках сетевых интерфейсов машин указан соответствующий DNS-сервер.</w:t>
      </w:r>
    </w:p>
    <w:p w14:paraId="437E2E0F" w14:textId="77777777" w:rsidR="00245274" w:rsidRDefault="00B02A84" w:rsidP="003C70C7">
      <w:pPr>
        <w:pStyle w:val="af6"/>
        <w:numPr>
          <w:ilvl w:val="0"/>
          <w:numId w:val="8"/>
        </w:numPr>
      </w:pPr>
      <w:r>
        <w:t>Отдельно развернут сервер синхронизации времени (NTP). Все машины подключены к этому серверу. На машинах настроена функция автоматического получения времени.</w:t>
      </w:r>
    </w:p>
    <w:p w14:paraId="5AB9C47F" w14:textId="77777777" w:rsidR="00245274" w:rsidRDefault="00B02A84" w:rsidP="003C70C7">
      <w:pPr>
        <w:pStyle w:val="af6"/>
        <w:numPr>
          <w:ilvl w:val="0"/>
          <w:numId w:val="8"/>
        </w:numPr>
      </w:pPr>
      <w:r>
        <w:t>На машинах имеется доступ в интернет или доступ к стандартным репозиториям RHEL.</w:t>
      </w:r>
    </w:p>
    <w:p w14:paraId="23B42E2E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Установлены и доступны для работы утилиты </w:t>
      </w:r>
      <w:proofErr w:type="spellStart"/>
      <w:r>
        <w:t>ping</w:t>
      </w:r>
      <w:proofErr w:type="spellEnd"/>
      <w:r>
        <w:t xml:space="preserve">, </w:t>
      </w:r>
      <w:proofErr w:type="spellStart"/>
      <w:r>
        <w:t>telnet</w:t>
      </w:r>
      <w:proofErr w:type="spellEnd"/>
      <w:r>
        <w:t>.</w:t>
      </w:r>
    </w:p>
    <w:p w14:paraId="525C5FB8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 и доступен для работы файловый менеджер с текстовым интерфейсом </w:t>
      </w:r>
      <w:proofErr w:type="spellStart"/>
      <w:r>
        <w:t>Midnight</w:t>
      </w:r>
      <w:proofErr w:type="spellEnd"/>
      <w:r>
        <w:t xml:space="preserve"> </w:t>
      </w:r>
      <w:proofErr w:type="spellStart"/>
      <w:r>
        <w:t>Commander</w:t>
      </w:r>
      <w:proofErr w:type="spellEnd"/>
      <w:r>
        <w:t xml:space="preserve"> (mc).</w:t>
      </w:r>
    </w:p>
    <w:p w14:paraId="3CD0FAD9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Установлены и доступны текстовые редакторы для работы vi, </w:t>
      </w:r>
      <w:proofErr w:type="spellStart"/>
      <w:r>
        <w:t>nano</w:t>
      </w:r>
      <w:proofErr w:type="spellEnd"/>
      <w:r>
        <w:t>.</w:t>
      </w:r>
    </w:p>
    <w:p w14:paraId="38342AFA" w14:textId="77777777" w:rsidR="00245274" w:rsidRDefault="00B02A84" w:rsidP="003C70C7">
      <w:pPr>
        <w:pStyle w:val="af6"/>
        <w:numPr>
          <w:ilvl w:val="0"/>
          <w:numId w:val="8"/>
        </w:numPr>
      </w:pPr>
      <w:r>
        <w:t>У сервера интеграции есть доступ в интернет, на сайт ЦБ РФ.</w:t>
      </w:r>
    </w:p>
    <w:p w14:paraId="446191FC" w14:textId="77777777" w:rsidR="00245274" w:rsidRDefault="00B02A84">
      <w:r>
        <w:t>Схема работы тестового контура представлена ниже.</w:t>
      </w:r>
    </w:p>
    <w:p w14:paraId="6E2A503A" w14:textId="77777777" w:rsidR="00245274" w:rsidRDefault="00245274">
      <w:pPr>
        <w:sectPr w:rsidR="00245274">
          <w:headerReference w:type="default" r:id="rId8"/>
          <w:footerReference w:type="default" r:id="rId9"/>
          <w:pgSz w:w="11906" w:h="16838"/>
          <w:pgMar w:top="851" w:right="851" w:bottom="851" w:left="1134" w:header="284" w:footer="127" w:gutter="0"/>
          <w:cols w:space="720"/>
          <w:formProt w:val="0"/>
          <w:titlePg/>
          <w:docGrid w:linePitch="360"/>
        </w:sectPr>
      </w:pPr>
    </w:p>
    <w:p w14:paraId="6854BF8C" w14:textId="77777777" w:rsidR="00245274" w:rsidRDefault="000D4FB0">
      <w:pPr>
        <w:pStyle w:val="af8"/>
      </w:pPr>
      <w:r>
        <w:rPr>
          <w:noProof/>
        </w:rPr>
        <w:lastRenderedPageBreak/>
        <w:drawing>
          <wp:inline distT="0" distB="0" distL="0" distR="0" wp14:anchorId="5BD20E2F" wp14:editId="24771225">
            <wp:extent cx="9601200" cy="3790950"/>
            <wp:effectExtent l="0" t="0" r="0" b="0"/>
            <wp:docPr id="20" name="ole_rId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_rId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6DE0" w14:textId="77777777" w:rsidR="00245274" w:rsidRDefault="00245274"/>
    <w:p w14:paraId="16454F14" w14:textId="606DD846" w:rsidR="002C0E4F" w:rsidRDefault="002C0E4F" w:rsidP="002C0E4F">
      <w:pPr>
        <w:pStyle w:val="af3"/>
        <w:jc w:val="center"/>
        <w:sectPr w:rsidR="002C0E4F">
          <w:headerReference w:type="default" r:id="rId11"/>
          <w:pgSz w:w="16838" w:h="11906" w:orient="landscape"/>
          <w:pgMar w:top="1134" w:right="851" w:bottom="851" w:left="851" w:header="0" w:footer="0" w:gutter="0"/>
          <w:cols w:space="720"/>
          <w:formProt w:val="0"/>
          <w:docGrid w:linePitch="360"/>
        </w:sectPr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</w:t>
      </w:r>
      <w:r w:rsidR="00DA6067">
        <w:rPr>
          <w:noProof/>
        </w:rPr>
        <w:fldChar w:fldCharType="end"/>
      </w:r>
    </w:p>
    <w:p w14:paraId="7BF77759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5" w:name="_Toc45653322"/>
      <w:r>
        <w:lastRenderedPageBreak/>
        <w:t>Установка и настройка серверов приложений тестового стенда ЕИСЗ 2.0</w:t>
      </w:r>
      <w:bookmarkEnd w:id="5"/>
    </w:p>
    <w:p w14:paraId="5FAA7D4D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6" w:name="_Toc45653323"/>
      <w:r>
        <w:t>Сервер</w:t>
      </w:r>
      <w:r>
        <w:rPr>
          <w:lang w:val="en-US"/>
        </w:rPr>
        <w:t xml:space="preserve"> </w:t>
      </w:r>
      <w:r>
        <w:t>БД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Postgres</w:t>
      </w:r>
      <w:proofErr w:type="spellEnd"/>
      <w:r>
        <w:rPr>
          <w:lang w:val="en-US"/>
        </w:rPr>
        <w:t xml:space="preserve"> Pro 11 </w:t>
      </w:r>
      <w:proofErr w:type="spellStart"/>
      <w:r>
        <w:rPr>
          <w:lang w:val="en-US"/>
        </w:rPr>
        <w:t>Standart</w:t>
      </w:r>
      <w:bookmarkEnd w:id="6"/>
      <w:proofErr w:type="spellEnd"/>
    </w:p>
    <w:p w14:paraId="2A95E970" w14:textId="77777777" w:rsidR="00245274" w:rsidRPr="00355A4D" w:rsidRDefault="00B02A84">
      <w:pPr>
        <w:rPr>
          <w:lang w:val="en-US"/>
        </w:rPr>
      </w:pPr>
      <w:r>
        <w:t>Исходная</w:t>
      </w:r>
      <w:r w:rsidRPr="00355A4D">
        <w:rPr>
          <w:lang w:val="en-US"/>
        </w:rPr>
        <w:t xml:space="preserve"> </w:t>
      </w:r>
      <w:r>
        <w:t>машина</w:t>
      </w:r>
      <w:r w:rsidRPr="00355A4D">
        <w:rPr>
          <w:lang w:val="en-US"/>
        </w:rPr>
        <w:t xml:space="preserve">: </w:t>
      </w:r>
      <w:r w:rsidR="00355A4D" w:rsidRPr="00355A4D">
        <w:rPr>
          <w:lang w:val="en-US"/>
        </w:rPr>
        <w:t>msk1-teiszdb01.interrao.ru</w:t>
      </w:r>
      <w:r w:rsidRPr="00355A4D">
        <w:rPr>
          <w:lang w:val="en-US"/>
        </w:rPr>
        <w:t>.</w:t>
      </w:r>
    </w:p>
    <w:p w14:paraId="542927D5" w14:textId="77777777" w:rsidR="00245274" w:rsidRDefault="00B02A84">
      <w:r>
        <w:t xml:space="preserve">Чтобы установить </w:t>
      </w:r>
      <w:proofErr w:type="spellStart"/>
      <w:r>
        <w:t>Postgres</w:t>
      </w:r>
      <w:proofErr w:type="spellEnd"/>
      <w:r>
        <w:t xml:space="preserve"> 11 </w:t>
      </w:r>
      <w:r>
        <w:rPr>
          <w:lang w:val="en-US"/>
        </w:rPr>
        <w:t>P</w:t>
      </w:r>
      <w:proofErr w:type="spellStart"/>
      <w:r>
        <w:t>ro</w:t>
      </w:r>
      <w:proofErr w:type="spellEnd"/>
      <w:r>
        <w:t xml:space="preserve"> </w:t>
      </w:r>
      <w:proofErr w:type="spellStart"/>
      <w:r>
        <w:t>Standart</w:t>
      </w:r>
      <w:proofErr w:type="spellEnd"/>
      <w:r>
        <w:t>, выполните следующие действия:</w:t>
      </w:r>
    </w:p>
    <w:p w14:paraId="49E9EE6B" w14:textId="77777777" w:rsidR="00245274" w:rsidRDefault="00B02A84" w:rsidP="003C70C7">
      <w:pPr>
        <w:pStyle w:val="af6"/>
        <w:numPr>
          <w:ilvl w:val="0"/>
          <w:numId w:val="3"/>
        </w:numPr>
      </w:pPr>
      <w:r>
        <w:t xml:space="preserve">Скопировать с диска файл </w:t>
      </w:r>
      <w:proofErr w:type="spellStart"/>
      <w:r w:rsidR="003A5F53" w:rsidRPr="003A5F53">
        <w:rPr>
          <w:lang w:val="en-US"/>
        </w:rPr>
        <w:t>db</w:t>
      </w:r>
      <w:proofErr w:type="spellEnd"/>
      <w:r w:rsidR="003A5F53" w:rsidRPr="003A5F53">
        <w:t>.</w:t>
      </w:r>
      <w:r w:rsidR="003A5F53" w:rsidRPr="003A5F53">
        <w:rPr>
          <w:lang w:val="en-US"/>
        </w:rPr>
        <w:t>dump</w:t>
      </w:r>
      <w:r w:rsidR="003A5F53" w:rsidRPr="003A5F53">
        <w:t xml:space="preserve"> </w:t>
      </w:r>
      <w:proofErr w:type="spellStart"/>
      <w:r w:rsidR="003A5F53" w:rsidRPr="003A5F53">
        <w:rPr>
          <w:lang w:val="en-US"/>
        </w:rPr>
        <w:t>pgdg</w:t>
      </w:r>
      <w:proofErr w:type="spellEnd"/>
      <w:r w:rsidR="003A5F53" w:rsidRPr="003A5F53">
        <w:t>-</w:t>
      </w:r>
      <w:proofErr w:type="spellStart"/>
      <w:r w:rsidR="003A5F53" w:rsidRPr="003A5F53">
        <w:rPr>
          <w:lang w:val="en-US"/>
        </w:rPr>
        <w:t>redhat</w:t>
      </w:r>
      <w:proofErr w:type="spellEnd"/>
      <w:r w:rsidR="003A5F53" w:rsidRPr="003A5F53">
        <w:t>-</w:t>
      </w:r>
      <w:r w:rsidR="003A5F53" w:rsidRPr="003A5F53">
        <w:rPr>
          <w:lang w:val="en-US"/>
        </w:rPr>
        <w:t>repo</w:t>
      </w:r>
      <w:r w:rsidR="003A5F53" w:rsidRPr="003A5F53">
        <w:t>-</w:t>
      </w:r>
      <w:r w:rsidR="003A5F53" w:rsidRPr="003A5F53">
        <w:rPr>
          <w:lang w:val="en-US"/>
        </w:rPr>
        <w:t>latest</w:t>
      </w:r>
      <w:r w:rsidR="003A5F53" w:rsidRPr="003A5F53">
        <w:t>.</w:t>
      </w:r>
      <w:proofErr w:type="spellStart"/>
      <w:r w:rsidR="003A5F53" w:rsidRPr="003A5F53">
        <w:rPr>
          <w:lang w:val="en-US"/>
        </w:rPr>
        <w:t>noarch</w:t>
      </w:r>
      <w:proofErr w:type="spellEnd"/>
      <w:r w:rsidR="003A5F53" w:rsidRPr="003A5F53">
        <w:t>.</w:t>
      </w:r>
      <w:r w:rsidR="003A5F53" w:rsidRPr="003A5F53">
        <w:rPr>
          <w:lang w:val="en-US"/>
        </w:rPr>
        <w:t>rpm</w:t>
      </w:r>
      <w:r w:rsidR="003A5F53" w:rsidRPr="003A5F53">
        <w:t xml:space="preserve"> в директорию /</w:t>
      </w:r>
      <w:proofErr w:type="spellStart"/>
      <w:r w:rsidR="003A5F53" w:rsidRPr="003A5F53">
        <w:rPr>
          <w:lang w:val="en-US"/>
        </w:rPr>
        <w:t>tmp</w:t>
      </w:r>
      <w:proofErr w:type="spellEnd"/>
      <w:r w:rsidR="003A5F53" w:rsidRPr="003A5F53">
        <w:t>:</w:t>
      </w:r>
    </w:p>
    <w:p w14:paraId="2E6C691F" w14:textId="77777777" w:rsidR="00245274" w:rsidRPr="0099537B" w:rsidRDefault="00B02A84">
      <w:pPr>
        <w:pStyle w:val="CodeFrame0"/>
      </w:pPr>
      <w:r w:rsidRPr="0099537B">
        <w:t>cp /mnt/disk/postgres/* /tmp/</w:t>
      </w:r>
    </w:p>
    <w:p w14:paraId="10099378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Добавить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репозиторий</w:t>
      </w:r>
      <w:proofErr w:type="spellEnd"/>
      <w:r>
        <w:t>:</w:t>
      </w:r>
    </w:p>
    <w:p w14:paraId="5A6B27D4" w14:textId="77777777" w:rsidR="00245274" w:rsidRPr="0099537B" w:rsidRDefault="00B02A84">
      <w:pPr>
        <w:pStyle w:val="CodeFrame0"/>
      </w:pPr>
      <w:r w:rsidRPr="0099537B">
        <w:t>yum install -y /tmp/pgdg-redhat-repo-latest.noarch.rpm</w:t>
      </w:r>
    </w:p>
    <w:p w14:paraId="5BE3C38F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Установить</w:t>
      </w:r>
      <w:r>
        <w:rPr>
          <w:lang w:val="en-US"/>
        </w:rPr>
        <w:t xml:space="preserve"> Postgres</w:t>
      </w:r>
      <w:r>
        <w:t xml:space="preserve"> </w:t>
      </w:r>
      <w:r>
        <w:rPr>
          <w:lang w:val="en-US"/>
        </w:rPr>
        <w:t>11</w:t>
      </w:r>
      <w:r>
        <w:t>:</w:t>
      </w:r>
    </w:p>
    <w:p w14:paraId="4BD23318" w14:textId="77777777" w:rsidR="00245274" w:rsidRDefault="00B02A84">
      <w:pPr>
        <w:pStyle w:val="CodeFrame0"/>
      </w:pPr>
      <w:r>
        <w:t>yum install postgresql11-server</w:t>
      </w:r>
    </w:p>
    <w:p w14:paraId="59FEFA02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Инициализировать PGDATA:</w:t>
      </w:r>
    </w:p>
    <w:p w14:paraId="25C9F3D9" w14:textId="77777777" w:rsidR="00245274" w:rsidRPr="0099537B" w:rsidRDefault="00B02A84">
      <w:pPr>
        <w:pStyle w:val="CodeFrame0"/>
      </w:pPr>
      <w:r w:rsidRPr="0099537B">
        <w:t>/usr/pgsql-11/bin/postgresql-11-setup initdb</w:t>
      </w:r>
    </w:p>
    <w:p w14:paraId="4F9C8C7F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 xml:space="preserve">Стартовать </w:t>
      </w:r>
      <w:proofErr w:type="spellStart"/>
      <w:r>
        <w:t>postgres</w:t>
      </w:r>
      <w:proofErr w:type="spellEnd"/>
      <w:r>
        <w:t>:</w:t>
      </w:r>
    </w:p>
    <w:p w14:paraId="43C6B49C" w14:textId="77777777" w:rsidR="00245274" w:rsidRDefault="00B02A84">
      <w:pPr>
        <w:pStyle w:val="CodeFrame0"/>
      </w:pPr>
      <w:r>
        <w:t>systemctl enable postgresql-11.service</w:t>
      </w:r>
    </w:p>
    <w:p w14:paraId="390BA1A9" w14:textId="77777777" w:rsidR="00245274" w:rsidRDefault="00B02A84">
      <w:pPr>
        <w:pStyle w:val="CodeFrame0"/>
      </w:pPr>
      <w:r>
        <w:t>systemctl start postgresql-11.service</w:t>
      </w:r>
    </w:p>
    <w:p w14:paraId="0E4593D5" w14:textId="77777777" w:rsidR="00245274" w:rsidRDefault="00B02A84" w:rsidP="003C70C7">
      <w:pPr>
        <w:pStyle w:val="af6"/>
        <w:numPr>
          <w:ilvl w:val="0"/>
          <w:numId w:val="3"/>
        </w:numPr>
      </w:pPr>
      <w:r>
        <w:t>Импортировать базу данных из дампа:</w:t>
      </w:r>
    </w:p>
    <w:p w14:paraId="1E451824" w14:textId="77777777" w:rsidR="00245274" w:rsidRPr="0099537B" w:rsidRDefault="00B02A84">
      <w:pPr>
        <w:pStyle w:val="CodeFrame0"/>
      </w:pPr>
      <w:r w:rsidRPr="0099537B">
        <w:t>psql -f /tmp/db.dump postgres</w:t>
      </w:r>
    </w:p>
    <w:p w14:paraId="5BBBD4AC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Стартовать сервис:</w:t>
      </w:r>
    </w:p>
    <w:p w14:paraId="4FDAC225" w14:textId="77777777" w:rsidR="00245274" w:rsidRDefault="00B02A84">
      <w:pPr>
        <w:pStyle w:val="CodeFrame0"/>
      </w:pPr>
      <w:r>
        <w:t>systemctl start postgresql-11.service</w:t>
      </w:r>
    </w:p>
    <w:p w14:paraId="1656E25B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Остановить сервис:</w:t>
      </w:r>
    </w:p>
    <w:p w14:paraId="1E367987" w14:textId="77777777" w:rsidR="00245274" w:rsidRDefault="00B02A84">
      <w:pPr>
        <w:pStyle w:val="CodeFrame0"/>
      </w:pPr>
      <w:r>
        <w:t>systemctl stop postgresql-11.service</w:t>
      </w:r>
    </w:p>
    <w:p w14:paraId="2AE0F9ED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Проверить статус сервиса:</w:t>
      </w:r>
    </w:p>
    <w:p w14:paraId="13E0B053" w14:textId="77777777" w:rsidR="00245274" w:rsidRDefault="00B02A84">
      <w:pPr>
        <w:pStyle w:val="CodeFrame0"/>
      </w:pPr>
      <w:r>
        <w:t>systemctl status postgresql-11.service</w:t>
      </w:r>
    </w:p>
    <w:p w14:paraId="2DD90E9C" w14:textId="77777777" w:rsidR="00245274" w:rsidRDefault="00B02A84" w:rsidP="00355A4D">
      <w:r>
        <w:t>Чтобы проверить доступность порта, выполните следующие команды:</w:t>
      </w:r>
    </w:p>
    <w:p w14:paraId="7B1241D2" w14:textId="77777777" w:rsidR="00245274" w:rsidRPr="00355A4D" w:rsidRDefault="00355A4D">
      <w:pPr>
        <w:pStyle w:val="CodeFrame0"/>
      </w:pPr>
      <w:r w:rsidRPr="00355A4D">
        <w:t>telnet msk1-teiszdb01.interrao.ru 5432</w:t>
      </w:r>
    </w:p>
    <w:p w14:paraId="06741C9D" w14:textId="77777777" w:rsidR="00245274" w:rsidRDefault="00B02A84" w:rsidP="003C70C7">
      <w:pPr>
        <w:pStyle w:val="af6"/>
        <w:numPr>
          <w:ilvl w:val="0"/>
          <w:numId w:val="4"/>
        </w:numPr>
      </w:pPr>
      <w:r>
        <w:t xml:space="preserve">Результат выполнения команды, показанный ниже, информирует о том, что сервис </w:t>
      </w:r>
      <w:proofErr w:type="spellStart"/>
      <w:r>
        <w:t>postgres</w:t>
      </w:r>
      <w:proofErr w:type="spellEnd"/>
      <w:r>
        <w:t xml:space="preserve"> поднят правильно на хосте irao-eisz02.</w:t>
      </w:r>
    </w:p>
    <w:p w14:paraId="2F7A684F" w14:textId="22122AF5" w:rsidR="00245274" w:rsidRDefault="00B02A84">
      <w:pPr>
        <w:pStyle w:val="af8"/>
      </w:pPr>
      <w:r>
        <w:rPr>
          <w:noProof/>
        </w:rPr>
        <w:drawing>
          <wp:inline distT="0" distB="0" distL="0" distR="0" wp14:anchorId="06FFCC98" wp14:editId="1E588AB5">
            <wp:extent cx="4438650" cy="63817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B77F" w14:textId="3C4A3819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2</w:t>
      </w:r>
      <w:r w:rsidR="00DA6067">
        <w:rPr>
          <w:noProof/>
        </w:rPr>
        <w:fldChar w:fldCharType="end"/>
      </w:r>
    </w:p>
    <w:p w14:paraId="06007E29" w14:textId="77777777" w:rsidR="00245274" w:rsidRDefault="00B02A84" w:rsidP="003C70C7">
      <w:pPr>
        <w:pStyle w:val="af6"/>
        <w:numPr>
          <w:ilvl w:val="0"/>
          <w:numId w:val="4"/>
        </w:numPr>
      </w:pPr>
      <w:r>
        <w:t xml:space="preserve">Результат выполнения команды, показанный ниже, информируется о том, что сервис установлен с ошибкой. Необходимо повторить установку </w:t>
      </w:r>
      <w:proofErr w:type="spellStart"/>
      <w:r>
        <w:rPr>
          <w:lang w:val="en-US"/>
        </w:rPr>
        <w:t>postgres</w:t>
      </w:r>
      <w:proofErr w:type="spellEnd"/>
      <w:r>
        <w:rPr>
          <w:lang w:val="en-US"/>
        </w:rPr>
        <w:t>:</w:t>
      </w:r>
    </w:p>
    <w:p w14:paraId="5BF4AE1B" w14:textId="71B13D4A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45CE1107" wp14:editId="0D701A21">
            <wp:extent cx="4562475" cy="4286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44E2" w14:textId="6FBD37D6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3</w:t>
      </w:r>
      <w:r w:rsidR="00DA6067">
        <w:rPr>
          <w:noProof/>
        </w:rPr>
        <w:fldChar w:fldCharType="end"/>
      </w:r>
    </w:p>
    <w:p w14:paraId="54C81906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7" w:name="_Toc45653324"/>
      <w:r>
        <w:t>Подготовка БД к использованию для приложения</w:t>
      </w:r>
      <w:bookmarkEnd w:id="7"/>
    </w:p>
    <w:p w14:paraId="1B74E581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Создать схему </w:t>
      </w:r>
      <w:proofErr w:type="spellStart"/>
      <w:r>
        <w:t>Liquibase</w:t>
      </w:r>
      <w:proofErr w:type="spellEnd"/>
      <w:r>
        <w:t xml:space="preserve">, для нее выставить владельца (пользователь </w:t>
      </w:r>
      <w:proofErr w:type="spellStart"/>
      <w:r>
        <w:t>Liquibase</w:t>
      </w:r>
      <w:proofErr w:type="spellEnd"/>
      <w:r>
        <w:t xml:space="preserve"> с правами на изменение схемы БД).</w:t>
      </w:r>
    </w:p>
    <w:p w14:paraId="6E955609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Настроить 2 подключения в приложении EISZ_2.0.war, первое для </w:t>
      </w:r>
      <w:proofErr w:type="spellStart"/>
      <w:r>
        <w:t>Liquibase</w:t>
      </w:r>
      <w:proofErr w:type="spellEnd"/>
      <w:r>
        <w:t xml:space="preserve"> с правами владельца базы, и рабочее подключение для </w:t>
      </w:r>
      <w:proofErr w:type="spellStart"/>
      <w:r>
        <w:t>Hibernate</w:t>
      </w:r>
      <w:proofErr w:type="spellEnd"/>
      <w:r>
        <w:t xml:space="preserve"> (на момент настройки пользователя </w:t>
      </w:r>
      <w:proofErr w:type="spellStart"/>
      <w:r>
        <w:t>eisz_user</w:t>
      </w:r>
      <w:proofErr w:type="spellEnd"/>
      <w:r>
        <w:t xml:space="preserve"> не существует, он будет создан автоматически во время исполнения скриптов </w:t>
      </w:r>
      <w:proofErr w:type="spellStart"/>
      <w:r>
        <w:t>Liquibase</w:t>
      </w:r>
      <w:proofErr w:type="spellEnd"/>
      <w:r>
        <w:t>).</w:t>
      </w:r>
    </w:p>
    <w:p w14:paraId="72127EBE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Запускает приложение EISZ_2.0.war (См. п.2.2.3), которое создает всю структуру на основе скриптов </w:t>
      </w:r>
      <w:proofErr w:type="spellStart"/>
      <w:r>
        <w:rPr>
          <w:lang w:val="en-US"/>
        </w:rPr>
        <w:t>sql</w:t>
      </w:r>
      <w:proofErr w:type="spellEnd"/>
      <w:r>
        <w:t xml:space="preserve">, используя механизмы </w:t>
      </w:r>
      <w:proofErr w:type="spellStart"/>
      <w:r>
        <w:t>Liquibase</w:t>
      </w:r>
      <w:proofErr w:type="spellEnd"/>
      <w:r>
        <w:t xml:space="preserve"> библиотеки и одноименного пользователя в БД. Данные скрипты также создают всех пользователей необходимых для работы приложения (</w:t>
      </w:r>
      <w:proofErr w:type="spellStart"/>
      <w:r>
        <w:t>eisz_user</w:t>
      </w:r>
      <w:proofErr w:type="spellEnd"/>
      <w:r>
        <w:t xml:space="preserve">, </w:t>
      </w:r>
      <w:proofErr w:type="spellStart"/>
      <w:r>
        <w:t>integr_user</w:t>
      </w:r>
      <w:proofErr w:type="spellEnd"/>
      <w:r>
        <w:t xml:space="preserve">, </w:t>
      </w:r>
      <w:proofErr w:type="spellStart"/>
      <w:r>
        <w:t>pentaho_user</w:t>
      </w:r>
      <w:proofErr w:type="spellEnd"/>
      <w:r>
        <w:t xml:space="preserve">, </w:t>
      </w:r>
      <w:proofErr w:type="spellStart"/>
      <w:r>
        <w:t>report_user</w:t>
      </w:r>
      <w:proofErr w:type="spellEnd"/>
      <w:r>
        <w:t>).</w:t>
      </w:r>
    </w:p>
    <w:p w14:paraId="4A953962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</w:pPr>
      <w:bookmarkStart w:id="8" w:name="_Toc45653325"/>
      <w:r>
        <w:t>Сервер авторизации (SSO-сервер)</w:t>
      </w:r>
      <w:bookmarkEnd w:id="8"/>
    </w:p>
    <w:p w14:paraId="59C72FE7" w14:textId="2221A793" w:rsidR="00245274" w:rsidRDefault="00B02A84">
      <w:r>
        <w:t xml:space="preserve">Установка и настройка </w:t>
      </w:r>
      <w:r>
        <w:rPr>
          <w:lang w:val="en-US"/>
        </w:rPr>
        <w:t>SSO</w:t>
      </w:r>
      <w:r>
        <w:t xml:space="preserve">-сервера выполняется, если не используется ранее подготовленный </w:t>
      </w:r>
      <w:r>
        <w:rPr>
          <w:lang w:val="en-US"/>
        </w:rPr>
        <w:t>SSO</w:t>
      </w:r>
      <w:r>
        <w:t xml:space="preserve">-сервер. Если имеется уже подготовленный </w:t>
      </w:r>
      <w:r>
        <w:rPr>
          <w:lang w:val="en-US"/>
        </w:rPr>
        <w:t>SSO</w:t>
      </w:r>
      <w:r>
        <w:t xml:space="preserve">-сервер, то можно переходить к п. </w:t>
      </w:r>
      <w:r>
        <w:fldChar w:fldCharType="begin"/>
      </w:r>
      <w:r>
        <w:instrText>REF _Ref24125326 \r \h</w:instrText>
      </w:r>
      <w:r>
        <w:fldChar w:fldCharType="separate"/>
      </w:r>
      <w:r w:rsidR="00830833">
        <w:t>2.3.2</w:t>
      </w:r>
      <w:r>
        <w:fldChar w:fldCharType="end"/>
      </w:r>
      <w:r>
        <w:t>.</w:t>
      </w:r>
    </w:p>
    <w:p w14:paraId="49859FD0" w14:textId="12B2F181" w:rsidR="00245274" w:rsidRDefault="00B02A84">
      <w:r>
        <w:t xml:space="preserve">Если вы создаете новый </w:t>
      </w:r>
      <w:r>
        <w:rPr>
          <w:lang w:val="en-US"/>
        </w:rPr>
        <w:t>SSO</w:t>
      </w:r>
      <w:r>
        <w:t xml:space="preserve">-сервер, то нужно использовать соответствующие файлы приложений при выполнении шагов из п. </w:t>
      </w:r>
      <w:r>
        <w:fldChar w:fldCharType="begin"/>
      </w:r>
      <w:r>
        <w:instrText>REF _Ref24125404 \r \h</w:instrText>
      </w:r>
      <w:r>
        <w:fldChar w:fldCharType="separate"/>
      </w:r>
      <w:r w:rsidR="00830833">
        <w:t>2.3.2</w:t>
      </w:r>
      <w:r>
        <w:fldChar w:fldCharType="end"/>
      </w:r>
      <w:r>
        <w:t xml:space="preserve">. Файлы находятся на диске в директории </w:t>
      </w:r>
      <w:proofErr w:type="spellStart"/>
      <w:r>
        <w:t>custom_sso_app</w:t>
      </w:r>
      <w:proofErr w:type="spellEnd"/>
      <w:r>
        <w:t xml:space="preserve">. Таким образом, при выполнении шагов из п. </w:t>
      </w:r>
      <w:r>
        <w:fldChar w:fldCharType="begin"/>
      </w:r>
      <w:r>
        <w:instrText>REF _Ref24125511 \r \h</w:instrText>
      </w:r>
      <w:r>
        <w:fldChar w:fldCharType="separate"/>
      </w:r>
      <w:r w:rsidR="00830833">
        <w:t>2.3.2</w:t>
      </w:r>
      <w:r>
        <w:fldChar w:fldCharType="end"/>
      </w:r>
      <w:r>
        <w:t xml:space="preserve"> нужно поменять директорию </w:t>
      </w:r>
      <w:r>
        <w:rPr>
          <w:lang w:val="en-US"/>
        </w:rPr>
        <w:t>app</w:t>
      </w:r>
      <w:r>
        <w:t xml:space="preserve"> на </w:t>
      </w:r>
      <w:proofErr w:type="spellStart"/>
      <w:r>
        <w:t>custom_sso_app</w:t>
      </w:r>
      <w:proofErr w:type="spellEnd"/>
      <w:r>
        <w:t>.</w:t>
      </w:r>
    </w:p>
    <w:p w14:paraId="2650C1CF" w14:textId="75E7A200" w:rsidR="00245274" w:rsidRDefault="00B02A84">
      <w:r>
        <w:t xml:space="preserve">Исходная машина: </w:t>
      </w:r>
      <w:hyperlink r:id="rId14">
        <w:r>
          <w:rPr>
            <w:rStyle w:val="-"/>
          </w:rPr>
          <w:t>msk1-teiszmig01.interrao.ru</w:t>
        </w:r>
      </w:hyperlink>
      <w:r>
        <w:t>.</w:t>
      </w:r>
    </w:p>
    <w:p w14:paraId="0327F479" w14:textId="77777777" w:rsidR="00245274" w:rsidRDefault="00B02A84" w:rsidP="003C70C7">
      <w:pPr>
        <w:pStyle w:val="af6"/>
        <w:numPr>
          <w:ilvl w:val="0"/>
          <w:numId w:val="7"/>
        </w:numPr>
      </w:pPr>
      <w:r>
        <w:t>Скопировать дистрибутивы:</w:t>
      </w:r>
    </w:p>
    <w:p w14:paraId="2EDA8A5E" w14:textId="77777777" w:rsidR="00245274" w:rsidRPr="0099537B" w:rsidRDefault="00355A4D">
      <w:pPr>
        <w:pStyle w:val="CodeFrame0"/>
      </w:pPr>
      <w:r w:rsidRPr="00355A4D">
        <w:t>cp –r /mnt/disk/tomcat/sso/* /tmp/</w:t>
      </w:r>
    </w:p>
    <w:p w14:paraId="10FB0BC6" w14:textId="77777777" w:rsidR="00245274" w:rsidRDefault="00B02A84">
      <w:pPr>
        <w:pStyle w:val="CodeFrame0"/>
      </w:pPr>
      <w:r>
        <w:t>cd /tmp</w:t>
      </w:r>
    </w:p>
    <w:p w14:paraId="09FF6A53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Установить </w:t>
      </w:r>
      <w:r>
        <w:rPr>
          <w:lang w:val="en-US"/>
        </w:rPr>
        <w:t>Java</w:t>
      </w:r>
      <w:r>
        <w:t>:</w:t>
      </w:r>
    </w:p>
    <w:p w14:paraId="269E98E4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2D5C3926" w14:textId="77777777" w:rsidR="00245274" w:rsidRDefault="00B02A84" w:rsidP="003C70C7">
      <w:pPr>
        <w:pStyle w:val="af6"/>
        <w:numPr>
          <w:ilvl w:val="0"/>
          <w:numId w:val="7"/>
        </w:numPr>
      </w:pPr>
      <w:r>
        <w:t>Добавить пользователя:</w:t>
      </w:r>
    </w:p>
    <w:p w14:paraId="460923DF" w14:textId="77777777" w:rsidR="00245274" w:rsidRPr="0099537B" w:rsidRDefault="00B02A84">
      <w:pPr>
        <w:pStyle w:val="CodeFrame0"/>
      </w:pPr>
      <w:r w:rsidRPr="0099537B">
        <w:t>mkdir -p /opt/apache-tomcat-8.5.45&amp;&amp;useradd -m -U -d /opt/apache-tomcat-8.5.45 -s /bin/false tomcat</w:t>
      </w:r>
    </w:p>
    <w:p w14:paraId="67B1FD46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Установить </w:t>
      </w:r>
      <w:r>
        <w:rPr>
          <w:lang w:val="en-US"/>
        </w:rPr>
        <w:t>Tomcat:</w:t>
      </w:r>
    </w:p>
    <w:p w14:paraId="324E4969" w14:textId="77777777" w:rsidR="00355A4D" w:rsidRDefault="00355A4D" w:rsidP="00355A4D">
      <w:pPr>
        <w:pStyle w:val="CodeFrame0"/>
      </w:pPr>
      <w:r>
        <w:t>unzip apache-tomcat.zip</w:t>
      </w:r>
    </w:p>
    <w:p w14:paraId="006318F7" w14:textId="77777777" w:rsidR="00355A4D" w:rsidRPr="00355A4D" w:rsidRDefault="00355A4D" w:rsidP="00355A4D">
      <w:pPr>
        <w:pStyle w:val="CodeFrame0"/>
      </w:pPr>
      <w:r w:rsidRPr="00355A4D">
        <w:t>mv apache-tomcat /opt/apache-tomcat-8.5.45</w:t>
      </w:r>
    </w:p>
    <w:p w14:paraId="74C16AB5" w14:textId="77777777" w:rsidR="00355A4D" w:rsidRPr="00355A4D" w:rsidRDefault="00355A4D" w:rsidP="00355A4D">
      <w:pPr>
        <w:pStyle w:val="CodeFrame0"/>
      </w:pPr>
      <w:r w:rsidRPr="00355A4D">
        <w:t>chown -R tomcat: /opt/apache-tomcat-8.5.45</w:t>
      </w:r>
    </w:p>
    <w:p w14:paraId="3B279DB0" w14:textId="77777777" w:rsidR="00245274" w:rsidRPr="00355A4D" w:rsidRDefault="00355A4D" w:rsidP="00355A4D">
      <w:pPr>
        <w:pStyle w:val="CodeFrame0"/>
      </w:pPr>
      <w:r w:rsidRPr="00355A4D">
        <w:t>sh -c 'chmod +x /opt/apache-tomcat-8.5.45/bin/*.sh'</w:t>
      </w:r>
    </w:p>
    <w:p w14:paraId="79D93B6E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Чтобы установить </w:t>
      </w:r>
      <w:r>
        <w:rPr>
          <w:lang w:val="en-US"/>
        </w:rPr>
        <w:t>Tomcat</w:t>
      </w:r>
      <w:r>
        <w:t xml:space="preserve"> как службу, выполните следующие действия:</w:t>
      </w:r>
    </w:p>
    <w:p w14:paraId="1DC9EAA4" w14:textId="77777777" w:rsidR="00245274" w:rsidRDefault="00B02A84" w:rsidP="003C70C7">
      <w:pPr>
        <w:pStyle w:val="af6"/>
        <w:numPr>
          <w:ilvl w:val="1"/>
          <w:numId w:val="7"/>
        </w:numPr>
      </w:pPr>
      <w:r>
        <w:t>Создать файл /</w:t>
      </w:r>
      <w:proofErr w:type="spellStart"/>
      <w:r>
        <w:rPr>
          <w:lang w:val="en-US"/>
        </w:rPr>
        <w:t>etc</w:t>
      </w:r>
      <w:proofErr w:type="spellEnd"/>
      <w:r>
        <w:t>/</w:t>
      </w:r>
      <w:proofErr w:type="spellStart"/>
      <w:r>
        <w:rPr>
          <w:lang w:val="en-US"/>
        </w:rPr>
        <w:t>systemd</w:t>
      </w:r>
      <w:proofErr w:type="spellEnd"/>
      <w:r>
        <w:t>/</w:t>
      </w:r>
      <w:r>
        <w:rPr>
          <w:lang w:val="en-US"/>
        </w:rPr>
        <w:t>system</w:t>
      </w:r>
      <w:r>
        <w:t>/</w:t>
      </w:r>
      <w:r>
        <w:rPr>
          <w:lang w:val="en-US"/>
        </w:rPr>
        <w:t>tomcat</w:t>
      </w:r>
      <w:r>
        <w:t>.</w:t>
      </w:r>
      <w:r>
        <w:rPr>
          <w:lang w:val="en-US"/>
        </w:rPr>
        <w:t>service</w:t>
      </w:r>
      <w:r>
        <w:t xml:space="preserve"> со следующим содержимым:</w:t>
      </w:r>
    </w:p>
    <w:p w14:paraId="663B5CD5" w14:textId="77777777" w:rsidR="00245274" w:rsidRPr="0099537B" w:rsidRDefault="00B02A84">
      <w:pPr>
        <w:pStyle w:val="CodeFrame0"/>
        <w:shd w:val="clear" w:color="auto" w:fill="F2F2F2"/>
      </w:pPr>
      <w:r w:rsidRPr="0069751A">
        <w:t>[Unit]</w:t>
      </w:r>
    </w:p>
    <w:p w14:paraId="0E654D9E" w14:textId="77777777" w:rsidR="00245274" w:rsidRPr="0099537B" w:rsidRDefault="00B02A84">
      <w:pPr>
        <w:pStyle w:val="CodeFrame0"/>
        <w:shd w:val="clear" w:color="auto" w:fill="F2F2F2"/>
      </w:pPr>
      <w:r w:rsidRPr="0069751A">
        <w:t>Description=Tomcat 8.5 servlet container</w:t>
      </w:r>
    </w:p>
    <w:p w14:paraId="5F5F7200" w14:textId="77777777" w:rsidR="00245274" w:rsidRPr="0099537B" w:rsidRDefault="00B02A84">
      <w:pPr>
        <w:pStyle w:val="CodeFrame0"/>
        <w:shd w:val="clear" w:color="auto" w:fill="F2F2F2"/>
      </w:pPr>
      <w:r w:rsidRPr="0069751A">
        <w:t>After=network.target</w:t>
      </w:r>
    </w:p>
    <w:p w14:paraId="6BA54E67" w14:textId="77777777" w:rsidR="00245274" w:rsidRPr="0069751A" w:rsidRDefault="00245274">
      <w:pPr>
        <w:pStyle w:val="CodeFrame0"/>
        <w:shd w:val="clear" w:color="auto" w:fill="F2F2F2"/>
      </w:pPr>
    </w:p>
    <w:p w14:paraId="3FBDAE8B" w14:textId="77777777" w:rsidR="00245274" w:rsidRPr="0099537B" w:rsidRDefault="00B02A84">
      <w:pPr>
        <w:pStyle w:val="CodeFrame0"/>
        <w:shd w:val="clear" w:color="auto" w:fill="F2F2F2"/>
      </w:pPr>
      <w:r w:rsidRPr="0069751A">
        <w:t>[Service]</w:t>
      </w:r>
    </w:p>
    <w:p w14:paraId="6ADDDE57" w14:textId="77777777" w:rsidR="00245274" w:rsidRPr="0099537B" w:rsidRDefault="00B02A84">
      <w:pPr>
        <w:pStyle w:val="CodeFrame0"/>
        <w:shd w:val="clear" w:color="auto" w:fill="F2F2F2"/>
      </w:pPr>
      <w:r w:rsidRPr="0069751A">
        <w:t>User=tomcat</w:t>
      </w:r>
    </w:p>
    <w:p w14:paraId="5CA79342" w14:textId="77777777" w:rsidR="00245274" w:rsidRPr="0099537B" w:rsidRDefault="00B02A84">
      <w:pPr>
        <w:pStyle w:val="CodeFrame0"/>
        <w:shd w:val="clear" w:color="auto" w:fill="F2F2F2"/>
      </w:pPr>
      <w:r w:rsidRPr="0069751A">
        <w:t>#Group=tomcat</w:t>
      </w:r>
    </w:p>
    <w:p w14:paraId="23C93B4C" w14:textId="77777777" w:rsidR="00245274" w:rsidRPr="0099537B" w:rsidRDefault="00B02A84">
      <w:pPr>
        <w:pStyle w:val="CodeFrame0"/>
        <w:shd w:val="clear" w:color="auto" w:fill="F2F2F2"/>
      </w:pPr>
      <w:r w:rsidRPr="0069751A">
        <w:t>Type=forking</w:t>
      </w:r>
    </w:p>
    <w:p w14:paraId="79F490CC" w14:textId="77777777" w:rsidR="00245274" w:rsidRPr="0069751A" w:rsidRDefault="00245274">
      <w:pPr>
        <w:pStyle w:val="CodeFrame0"/>
        <w:shd w:val="clear" w:color="auto" w:fill="F2F2F2"/>
      </w:pPr>
    </w:p>
    <w:p w14:paraId="3663D92C" w14:textId="77777777" w:rsidR="00245274" w:rsidRPr="0099537B" w:rsidRDefault="00B02A84">
      <w:pPr>
        <w:pStyle w:val="CodeFrame0"/>
        <w:shd w:val="clear" w:color="auto" w:fill="F2F2F2"/>
      </w:pPr>
      <w:r w:rsidRPr="0069751A">
        <w:t>ExecStart=/opt/apache-tomcat-8.5.45/bin/catalina.sh start</w:t>
      </w:r>
    </w:p>
    <w:p w14:paraId="2F8F3897" w14:textId="77777777" w:rsidR="00245274" w:rsidRPr="0099537B" w:rsidRDefault="00B02A84">
      <w:pPr>
        <w:pStyle w:val="CodeFrame0"/>
        <w:shd w:val="clear" w:color="auto" w:fill="F2F2F2"/>
      </w:pPr>
      <w:r w:rsidRPr="0069751A">
        <w:t>ExecStop=/opt/apache-tomcat-8.5.45/bin/shutdown.sh</w:t>
      </w:r>
    </w:p>
    <w:p w14:paraId="247AB6E6" w14:textId="77777777" w:rsidR="00245274" w:rsidRPr="0099537B" w:rsidRDefault="00B02A84">
      <w:pPr>
        <w:pStyle w:val="CodeFrame0"/>
        <w:shd w:val="clear" w:color="auto" w:fill="F2F2F2"/>
      </w:pPr>
      <w:r w:rsidRPr="0069751A">
        <w:t>#ExecStart=/bin/sh /opt/apache-tomcat-8.5.45/bin/catalina.sh start</w:t>
      </w:r>
    </w:p>
    <w:p w14:paraId="12C75852" w14:textId="77777777" w:rsidR="00245274" w:rsidRPr="0069751A" w:rsidRDefault="00245274">
      <w:pPr>
        <w:pStyle w:val="CodeFrame0"/>
        <w:shd w:val="clear" w:color="auto" w:fill="F2F2F2"/>
      </w:pPr>
    </w:p>
    <w:p w14:paraId="0493EF33" w14:textId="77777777" w:rsidR="00245274" w:rsidRDefault="00B02A84">
      <w:pPr>
        <w:pStyle w:val="CodeFrame0"/>
        <w:shd w:val="clear" w:color="auto" w:fill="F2F2F2"/>
      </w:pPr>
      <w:r>
        <w:t>[Install]</w:t>
      </w:r>
    </w:p>
    <w:p w14:paraId="3A4C2DDA" w14:textId="77777777" w:rsidR="00245274" w:rsidRDefault="00B02A84">
      <w:pPr>
        <w:pStyle w:val="CodeFrame0"/>
        <w:shd w:val="clear" w:color="auto" w:fill="F2F2F2"/>
      </w:pPr>
      <w:r>
        <w:t>WantedBy=multi-user.target</w:t>
      </w:r>
    </w:p>
    <w:p w14:paraId="1787D220" w14:textId="77777777" w:rsidR="00245274" w:rsidRDefault="00B02A84" w:rsidP="003C70C7">
      <w:pPr>
        <w:pStyle w:val="af6"/>
        <w:numPr>
          <w:ilvl w:val="1"/>
          <w:numId w:val="7"/>
        </w:numPr>
      </w:pPr>
      <w:r>
        <w:t>Сохранить файл.</w:t>
      </w:r>
    </w:p>
    <w:p w14:paraId="5094C581" w14:textId="77777777" w:rsidR="00245274" w:rsidRDefault="00B02A84" w:rsidP="003C70C7">
      <w:pPr>
        <w:pStyle w:val="af6"/>
        <w:numPr>
          <w:ilvl w:val="1"/>
          <w:numId w:val="7"/>
        </w:numPr>
      </w:pPr>
      <w:r>
        <w:t xml:space="preserve">Перезагрузить демона и стартовать </w:t>
      </w:r>
      <w:r>
        <w:rPr>
          <w:lang w:val="en-US"/>
        </w:rPr>
        <w:t>Tomcat</w:t>
      </w:r>
      <w:r>
        <w:t>:</w:t>
      </w:r>
    </w:p>
    <w:p w14:paraId="7669C252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5250C989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tomcat</w:t>
      </w:r>
    </w:p>
    <w:p w14:paraId="00506F74" w14:textId="77777777" w:rsidR="00245274" w:rsidRDefault="00B02A84" w:rsidP="003C70C7">
      <w:pPr>
        <w:pStyle w:val="af6"/>
        <w:numPr>
          <w:ilvl w:val="1"/>
          <w:numId w:val="7"/>
        </w:numPr>
      </w:pPr>
      <w:r>
        <w:t>Проверить статус:</w:t>
      </w:r>
    </w:p>
    <w:p w14:paraId="28D07116" w14:textId="77777777" w:rsidR="00245274" w:rsidRDefault="00B02A84">
      <w:pPr>
        <w:pStyle w:val="CodeFrame0"/>
        <w:shd w:val="clear" w:color="auto" w:fill="F2F2F2"/>
      </w:pPr>
      <w:r>
        <w:t>systemctl status tomcat</w:t>
      </w:r>
    </w:p>
    <w:p w14:paraId="5F8F1875" w14:textId="77777777" w:rsidR="00245274" w:rsidRDefault="00B02A84" w:rsidP="003C70C7">
      <w:pPr>
        <w:pStyle w:val="af6"/>
        <w:numPr>
          <w:ilvl w:val="1"/>
          <w:numId w:val="7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0FAA22F7" w14:textId="77777777" w:rsidR="00245274" w:rsidRDefault="00B02A84">
      <w:pPr>
        <w:pStyle w:val="CodeFrame0"/>
        <w:shd w:val="clear" w:color="auto" w:fill="F2F2F2"/>
      </w:pPr>
      <w:r>
        <w:t>systemctl enable tomcat</w:t>
      </w:r>
    </w:p>
    <w:p w14:paraId="0D0C04C6" w14:textId="77777777" w:rsidR="00245274" w:rsidRDefault="00B02A84" w:rsidP="003C70C7">
      <w:pPr>
        <w:pStyle w:val="af6"/>
        <w:numPr>
          <w:ilvl w:val="1"/>
          <w:numId w:val="7"/>
        </w:numPr>
      </w:pPr>
      <w:r>
        <w:t>Если статус неактивен, то посмотреть в логе почему не удался запуск:</w:t>
      </w:r>
    </w:p>
    <w:p w14:paraId="211FC565" w14:textId="77777777" w:rsidR="00245274" w:rsidRDefault="00B02A84">
      <w:pPr>
        <w:pStyle w:val="CodeFrame0"/>
        <w:shd w:val="clear" w:color="auto" w:fill="F2F2F2"/>
      </w:pPr>
      <w:r>
        <w:t>journalctl -xe</w:t>
      </w:r>
    </w:p>
    <w:p w14:paraId="5AE486A3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Для проверки результата установки, перейдите по ссылке: </w:t>
      </w:r>
      <w:r w:rsidR="00E4410A" w:rsidRPr="00E4410A">
        <w:t>msk1-teiszmig01.interrao.ru:8080</w:t>
      </w:r>
      <w:r>
        <w:t xml:space="preserve">. Если установка прошла успешно, то должно появиться приветственное окно </w:t>
      </w:r>
      <w:proofErr w:type="spellStart"/>
      <w:r>
        <w:t>Tomcat</w:t>
      </w:r>
      <w:proofErr w:type="spellEnd"/>
      <w:r>
        <w:t>.</w:t>
      </w:r>
    </w:p>
    <w:p w14:paraId="0C0DF7FB" w14:textId="47A8733B" w:rsidR="00245274" w:rsidRDefault="00B02A84">
      <w:pPr>
        <w:pStyle w:val="af8"/>
      </w:pPr>
      <w:r>
        <w:rPr>
          <w:noProof/>
        </w:rPr>
        <w:drawing>
          <wp:inline distT="0" distB="0" distL="0" distR="0" wp14:anchorId="20A71CA3" wp14:editId="460258FB">
            <wp:extent cx="5940425" cy="173799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768D" w14:textId="5C4FD2FA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4</w:t>
      </w:r>
      <w:r w:rsidR="00DA6067">
        <w:rPr>
          <w:noProof/>
        </w:rPr>
        <w:fldChar w:fldCharType="end"/>
      </w:r>
    </w:p>
    <w:p w14:paraId="0EEF06B8" w14:textId="77777777" w:rsidR="00245274" w:rsidRDefault="00B02A84">
      <w:r>
        <w:t xml:space="preserve">Если приветственное окно не появляется, то необходимо переустановить </w:t>
      </w:r>
      <w:proofErr w:type="spellStart"/>
      <w:r>
        <w:t>Tomcat</w:t>
      </w:r>
      <w:proofErr w:type="spellEnd"/>
      <w:r>
        <w:t>.</w:t>
      </w:r>
    </w:p>
    <w:p w14:paraId="02E16C9B" w14:textId="77777777" w:rsidR="00245274" w:rsidRDefault="00B02A84" w:rsidP="003C70C7">
      <w:pPr>
        <w:pStyle w:val="af6"/>
        <w:numPr>
          <w:ilvl w:val="0"/>
          <w:numId w:val="7"/>
        </w:numPr>
      </w:pPr>
      <w:r>
        <w:t>Добавить конфигурационные файлы в каталог:</w:t>
      </w:r>
    </w:p>
    <w:p w14:paraId="1D102CC9" w14:textId="77777777" w:rsidR="00245274" w:rsidRPr="0099537B" w:rsidRDefault="00B02A84">
      <w:pPr>
        <w:pStyle w:val="CodeFrame0"/>
      </w:pPr>
      <w:r w:rsidRPr="0099537B">
        <w:t>cp –rf /tmp/conf* /opt/apache-tomcat-8.5.45/conf</w:t>
      </w:r>
    </w:p>
    <w:p w14:paraId="1092D086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Перезагрузить </w:t>
      </w:r>
      <w:r>
        <w:rPr>
          <w:lang w:val="en-US"/>
        </w:rPr>
        <w:t>Tomcat:</w:t>
      </w:r>
    </w:p>
    <w:p w14:paraId="6B566351" w14:textId="77777777" w:rsidR="00245274" w:rsidRDefault="00B02A84">
      <w:pPr>
        <w:pStyle w:val="CodeFrame0"/>
      </w:pPr>
      <w:r>
        <w:t>service tomcat restart</w:t>
      </w:r>
    </w:p>
    <w:p w14:paraId="6C2D14EE" w14:textId="77777777" w:rsidR="00245274" w:rsidRPr="000C086D" w:rsidRDefault="00B02A84" w:rsidP="003C70C7">
      <w:pPr>
        <w:pStyle w:val="af6"/>
        <w:numPr>
          <w:ilvl w:val="0"/>
          <w:numId w:val="7"/>
        </w:numPr>
        <w:rPr>
          <w:lang w:val="en-US"/>
        </w:rPr>
      </w:pPr>
      <w:r>
        <w:lastRenderedPageBreak/>
        <w:t>Помещаем</w:t>
      </w:r>
      <w:r w:rsidRPr="000C086D">
        <w:rPr>
          <w:lang w:val="en-US"/>
        </w:rPr>
        <w:t xml:space="preserve"> </w:t>
      </w:r>
      <w:r>
        <w:t>файл</w:t>
      </w:r>
      <w:r w:rsidRPr="000C086D">
        <w:rPr>
          <w:lang w:val="en-US"/>
        </w:rPr>
        <w:t xml:space="preserve"> </w:t>
      </w:r>
      <w:proofErr w:type="spellStart"/>
      <w:r>
        <w:rPr>
          <w:lang w:val="en-US"/>
        </w:rPr>
        <w:t>sso</w:t>
      </w:r>
      <w:r w:rsidRPr="000C086D">
        <w:rPr>
          <w:lang w:val="en-US"/>
        </w:rPr>
        <w:t>.</w:t>
      </w:r>
      <w:r>
        <w:rPr>
          <w:lang w:val="en-US"/>
        </w:rPr>
        <w:t>war</w:t>
      </w:r>
      <w:proofErr w:type="spellEnd"/>
      <w:r w:rsidRPr="000C086D">
        <w:rPr>
          <w:lang w:val="en-US"/>
        </w:rPr>
        <w:t xml:space="preserve"> </w:t>
      </w:r>
      <w:r>
        <w:t>в</w:t>
      </w:r>
      <w:r w:rsidRPr="000C086D">
        <w:rPr>
          <w:lang w:val="en-US"/>
        </w:rPr>
        <w:t xml:space="preserve"> </w:t>
      </w:r>
      <w:r>
        <w:t>папку</w:t>
      </w:r>
      <w:r w:rsidRPr="000C086D">
        <w:rPr>
          <w:lang w:val="en-US"/>
        </w:rPr>
        <w:t xml:space="preserve"> /</w:t>
      </w:r>
      <w:r>
        <w:rPr>
          <w:lang w:val="en-US"/>
        </w:rPr>
        <w:t>tomcat</w:t>
      </w:r>
      <w:r w:rsidRPr="000C086D">
        <w:rPr>
          <w:lang w:val="en-US"/>
        </w:rPr>
        <w:t>/</w:t>
      </w:r>
      <w:proofErr w:type="spellStart"/>
      <w:r>
        <w:rPr>
          <w:lang w:val="en-US"/>
        </w:rPr>
        <w:t>webapps</w:t>
      </w:r>
      <w:proofErr w:type="spellEnd"/>
      <w:r w:rsidRPr="000C086D">
        <w:rPr>
          <w:lang w:val="en-US"/>
        </w:rPr>
        <w:t>/</w:t>
      </w:r>
    </w:p>
    <w:p w14:paraId="1888EE11" w14:textId="77777777" w:rsidR="00245274" w:rsidRPr="0099537B" w:rsidRDefault="00B02A84">
      <w:pPr>
        <w:pStyle w:val="CodeFrame0"/>
      </w:pPr>
      <w:r w:rsidRPr="0099537B">
        <w:t>cp /tmp/sso.war /opt/apache-tomcat-8.5.45/webapps</w:t>
      </w:r>
    </w:p>
    <w:p w14:paraId="5821C28A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Проверить работоспособность запущенного приложения можно по ссылке: </w:t>
      </w:r>
      <w:r w:rsidR="003A5F53" w:rsidRPr="003A5F53">
        <w:t>http://msk1-teiszmig01.interrao.ru:8080/sso/auth.</w:t>
      </w:r>
    </w:p>
    <w:p w14:paraId="22310319" w14:textId="77777777" w:rsidR="00245274" w:rsidRDefault="0069751A" w:rsidP="003C70C7">
      <w:pPr>
        <w:pStyle w:val="af6"/>
        <w:numPr>
          <w:ilvl w:val="0"/>
          <w:numId w:val="7"/>
        </w:numPr>
      </w:pPr>
      <w:r>
        <w:t>Должно появиться следующее окно, показанное ниже.</w:t>
      </w:r>
    </w:p>
    <w:p w14:paraId="4D509D30" w14:textId="150E6564" w:rsidR="00245274" w:rsidRDefault="00B02A84">
      <w:pPr>
        <w:pStyle w:val="af8"/>
      </w:pPr>
      <w:r>
        <w:rPr>
          <w:noProof/>
        </w:rPr>
        <w:drawing>
          <wp:inline distT="0" distB="0" distL="0" distR="0" wp14:anchorId="631C5EC3" wp14:editId="526C46EA">
            <wp:extent cx="5940425" cy="2164080"/>
            <wp:effectExtent l="0" t="0" r="3175" b="762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647" b="13753"/>
                    <a:stretch/>
                  </pic:blipFill>
                  <pic:spPr bwMode="auto">
                    <a:xfrm>
                      <a:off x="0" y="0"/>
                      <a:ext cx="594042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70C3" w14:textId="7F5B6BFE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5</w:t>
      </w:r>
      <w:r w:rsidR="00DA6067">
        <w:rPr>
          <w:noProof/>
        </w:rPr>
        <w:fldChar w:fldCharType="end"/>
      </w:r>
    </w:p>
    <w:p w14:paraId="28AB22BD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9" w:name="_Ref24125511"/>
      <w:bookmarkStart w:id="10" w:name="_Ref24125404"/>
      <w:bookmarkStart w:id="11" w:name="_Ref24125326"/>
      <w:bookmarkStart w:id="12" w:name="_Toc45653326"/>
      <w:r>
        <w:t xml:space="preserve">Сервер приложения </w:t>
      </w:r>
      <w:bookmarkEnd w:id="9"/>
      <w:bookmarkEnd w:id="10"/>
      <w:bookmarkEnd w:id="11"/>
      <w:r>
        <w:t>(</w:t>
      </w:r>
      <w:r>
        <w:rPr>
          <w:lang w:val="en-US"/>
        </w:rPr>
        <w:t>Web Application</w:t>
      </w:r>
      <w:r>
        <w:t>)</w:t>
      </w:r>
      <w:bookmarkEnd w:id="12"/>
    </w:p>
    <w:p w14:paraId="48608081" w14:textId="77777777" w:rsidR="00245274" w:rsidRDefault="00B02A84">
      <w:r>
        <w:t xml:space="preserve">Исходная машина: </w:t>
      </w:r>
      <w:r>
        <w:rPr>
          <w:lang w:val="en-US"/>
        </w:rPr>
        <w:t>msk1-teiszapp01.</w:t>
      </w:r>
    </w:p>
    <w:p w14:paraId="392EB885" w14:textId="77777777" w:rsidR="00245274" w:rsidRDefault="00B02A84">
      <w:r>
        <w:t xml:space="preserve">Чтобы установить </w:t>
      </w:r>
      <w:r>
        <w:rPr>
          <w:lang w:val="en-US"/>
        </w:rPr>
        <w:t>Tomcat</w:t>
      </w:r>
      <w:r>
        <w:t>, выполните следующие действия:</w:t>
      </w:r>
    </w:p>
    <w:p w14:paraId="5069901F" w14:textId="77777777" w:rsidR="00245274" w:rsidRDefault="00B02A84" w:rsidP="003C70C7">
      <w:pPr>
        <w:pStyle w:val="af6"/>
        <w:numPr>
          <w:ilvl w:val="0"/>
          <w:numId w:val="5"/>
        </w:numPr>
      </w:pPr>
      <w:r>
        <w:t>Скопировать необходимые дистрибутивы:</w:t>
      </w:r>
    </w:p>
    <w:p w14:paraId="7CCACBE0" w14:textId="77777777" w:rsidR="00245274" w:rsidRPr="0099537B" w:rsidRDefault="00B02A84">
      <w:pPr>
        <w:pStyle w:val="CodeFrame0"/>
      </w:pPr>
      <w:r w:rsidRPr="0099537B">
        <w:t>cp –r /mnt/disk/tomcat/* /tmp/</w:t>
      </w:r>
    </w:p>
    <w:p w14:paraId="0AFC4FAF" w14:textId="77777777" w:rsidR="00245274" w:rsidRDefault="00B02A84">
      <w:pPr>
        <w:pStyle w:val="CodeFrame0"/>
      </w:pPr>
      <w:r>
        <w:t>cd /tmp</w:t>
      </w:r>
    </w:p>
    <w:p w14:paraId="0C899111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Установите </w:t>
      </w:r>
      <w:r>
        <w:rPr>
          <w:lang w:val="en-US"/>
        </w:rPr>
        <w:t>Java:</w:t>
      </w:r>
    </w:p>
    <w:p w14:paraId="148EFE43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4CBD15F3" w14:textId="77777777" w:rsidR="00245274" w:rsidRDefault="00B02A84" w:rsidP="003C70C7">
      <w:pPr>
        <w:pStyle w:val="af6"/>
        <w:numPr>
          <w:ilvl w:val="0"/>
          <w:numId w:val="5"/>
        </w:numPr>
        <w:rPr>
          <w:lang w:val="en-US"/>
        </w:rPr>
      </w:pPr>
      <w:r>
        <w:t>Добавьте пользователя:</w:t>
      </w:r>
    </w:p>
    <w:p w14:paraId="0CFFDB4E" w14:textId="77777777" w:rsidR="00245274" w:rsidRPr="0099537B" w:rsidRDefault="00B02A84">
      <w:pPr>
        <w:pStyle w:val="CodeFrame0"/>
      </w:pPr>
      <w:r w:rsidRPr="0099537B">
        <w:t>mkdir -p /opt/apache-tomcat-8.5.45/&amp;&amp;useradd -m -U -d /opt/apache-tomcat-8.5.45/ -s /bin/false tomcat</w:t>
      </w:r>
    </w:p>
    <w:p w14:paraId="4E8CF283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Установить </w:t>
      </w:r>
      <w:r>
        <w:rPr>
          <w:lang w:val="en-US"/>
        </w:rPr>
        <w:t>Tomcat:</w:t>
      </w:r>
    </w:p>
    <w:p w14:paraId="104067C1" w14:textId="77777777" w:rsidR="00245274" w:rsidRDefault="00B02A84">
      <w:pPr>
        <w:pStyle w:val="CodeFrame0"/>
      </w:pPr>
      <w:r>
        <w:t>unzip apache-tomcat.zip</w:t>
      </w:r>
    </w:p>
    <w:p w14:paraId="11D91AA0" w14:textId="77777777" w:rsidR="00245274" w:rsidRPr="0099537B" w:rsidRDefault="00B02A84">
      <w:pPr>
        <w:pStyle w:val="CodeFrame0"/>
      </w:pPr>
      <w:r w:rsidRPr="0099537B">
        <w:t>mv apache-tomcat /opt/apache-tomcat-8.5.45/</w:t>
      </w:r>
    </w:p>
    <w:p w14:paraId="50DF38DA" w14:textId="77777777" w:rsidR="00245274" w:rsidRPr="0099537B" w:rsidRDefault="00B02A84">
      <w:pPr>
        <w:pStyle w:val="CodeFrame0"/>
      </w:pPr>
      <w:r w:rsidRPr="0099537B">
        <w:t>chown -R tomcat: /opt/apache-tomcat-8.5.45/</w:t>
      </w:r>
    </w:p>
    <w:p w14:paraId="1E94DD09" w14:textId="77777777" w:rsidR="00245274" w:rsidRPr="0099537B" w:rsidRDefault="00B02A84">
      <w:pPr>
        <w:pStyle w:val="CodeFrame0"/>
      </w:pPr>
      <w:r w:rsidRPr="0099537B">
        <w:t>sh -c 'chmod +x /opt/apache-tomcat-8.5.45/bin/*.sh'</w:t>
      </w:r>
    </w:p>
    <w:p w14:paraId="4FF073F1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Чтобы установить </w:t>
      </w:r>
      <w:r>
        <w:rPr>
          <w:lang w:val="en-US"/>
        </w:rPr>
        <w:t>Tomcat</w:t>
      </w:r>
      <w:r>
        <w:t xml:space="preserve"> как службу, выполните следующие действия:</w:t>
      </w:r>
    </w:p>
    <w:p w14:paraId="569CBDF0" w14:textId="77777777" w:rsidR="00245274" w:rsidRDefault="00B02A84" w:rsidP="003C70C7">
      <w:pPr>
        <w:pStyle w:val="af6"/>
        <w:numPr>
          <w:ilvl w:val="1"/>
          <w:numId w:val="5"/>
        </w:numPr>
      </w:pPr>
      <w:r>
        <w:t>Создать файл 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</w:t>
      </w:r>
      <w:proofErr w:type="spellStart"/>
      <w:r>
        <w:t>system</w:t>
      </w:r>
      <w:proofErr w:type="spellEnd"/>
      <w:r>
        <w:t>/</w:t>
      </w:r>
      <w:proofErr w:type="spellStart"/>
      <w:r>
        <w:t>tomcat.service</w:t>
      </w:r>
      <w:proofErr w:type="spellEnd"/>
      <w:r>
        <w:t xml:space="preserve"> со следующим содержимым:</w:t>
      </w:r>
    </w:p>
    <w:p w14:paraId="562F94C6" w14:textId="77777777" w:rsidR="00245274" w:rsidRPr="0099537B" w:rsidRDefault="00B02A84">
      <w:pPr>
        <w:pStyle w:val="CodeFrame0"/>
        <w:shd w:val="clear" w:color="auto" w:fill="F2F2F2"/>
      </w:pPr>
      <w:r w:rsidRPr="0099537B">
        <w:t>[Unit]</w:t>
      </w:r>
    </w:p>
    <w:p w14:paraId="7A6B620B" w14:textId="77777777" w:rsidR="00245274" w:rsidRPr="0099537B" w:rsidRDefault="00B02A84">
      <w:pPr>
        <w:pStyle w:val="CodeFrame0"/>
        <w:shd w:val="clear" w:color="auto" w:fill="F2F2F2"/>
      </w:pPr>
      <w:r w:rsidRPr="0099537B">
        <w:t>Description=Tomcat 8.5 servlet container</w:t>
      </w:r>
    </w:p>
    <w:p w14:paraId="049D3257" w14:textId="77777777" w:rsidR="00245274" w:rsidRPr="0099537B" w:rsidRDefault="00B02A84">
      <w:pPr>
        <w:pStyle w:val="CodeFrame0"/>
        <w:shd w:val="clear" w:color="auto" w:fill="F2F2F2"/>
      </w:pPr>
      <w:r w:rsidRPr="0099537B">
        <w:t>After=network.target</w:t>
      </w:r>
    </w:p>
    <w:p w14:paraId="1DA0EE47" w14:textId="77777777" w:rsidR="00245274" w:rsidRPr="0099537B" w:rsidRDefault="00245274">
      <w:pPr>
        <w:pStyle w:val="CodeFrame0"/>
        <w:shd w:val="clear" w:color="auto" w:fill="F2F2F2"/>
      </w:pPr>
    </w:p>
    <w:p w14:paraId="41E1D5E3" w14:textId="77777777" w:rsidR="00245274" w:rsidRPr="0099537B" w:rsidRDefault="00B02A84">
      <w:pPr>
        <w:pStyle w:val="CodeFrame0"/>
        <w:shd w:val="clear" w:color="auto" w:fill="F2F2F2"/>
      </w:pPr>
      <w:r w:rsidRPr="0099537B">
        <w:lastRenderedPageBreak/>
        <w:t>[Service]</w:t>
      </w:r>
    </w:p>
    <w:p w14:paraId="0FD732DE" w14:textId="77777777" w:rsidR="00245274" w:rsidRPr="0099537B" w:rsidRDefault="00B02A84">
      <w:pPr>
        <w:pStyle w:val="CodeFrame0"/>
        <w:shd w:val="clear" w:color="auto" w:fill="F2F2F2"/>
      </w:pPr>
      <w:r w:rsidRPr="0099537B">
        <w:t>User=tomcat</w:t>
      </w:r>
    </w:p>
    <w:p w14:paraId="4DC73A7A" w14:textId="77777777" w:rsidR="00245274" w:rsidRPr="0099537B" w:rsidRDefault="00B02A84">
      <w:pPr>
        <w:pStyle w:val="CodeFrame0"/>
        <w:shd w:val="clear" w:color="auto" w:fill="F2F2F2"/>
      </w:pPr>
      <w:r w:rsidRPr="0099537B">
        <w:t>#Group=tomcat</w:t>
      </w:r>
    </w:p>
    <w:p w14:paraId="6F1B2D43" w14:textId="77777777" w:rsidR="00245274" w:rsidRPr="0099537B" w:rsidRDefault="00B02A84">
      <w:pPr>
        <w:pStyle w:val="CodeFrame0"/>
        <w:shd w:val="clear" w:color="auto" w:fill="F2F2F2"/>
      </w:pPr>
      <w:r w:rsidRPr="0099537B">
        <w:t>Type=forking</w:t>
      </w:r>
    </w:p>
    <w:p w14:paraId="00A46678" w14:textId="77777777" w:rsidR="00245274" w:rsidRPr="0099537B" w:rsidRDefault="00245274">
      <w:pPr>
        <w:pStyle w:val="CodeFrame0"/>
        <w:shd w:val="clear" w:color="auto" w:fill="F2F2F2"/>
      </w:pPr>
    </w:p>
    <w:p w14:paraId="3DFBB846" w14:textId="77777777" w:rsidR="00245274" w:rsidRPr="0099537B" w:rsidRDefault="00B02A84">
      <w:pPr>
        <w:pStyle w:val="CodeFrame0"/>
        <w:shd w:val="clear" w:color="auto" w:fill="F2F2F2"/>
      </w:pPr>
      <w:r w:rsidRPr="0099537B">
        <w:t>ExecStart=/opt/apache-tomcat-8.5.45/bin/catalina.sh start</w:t>
      </w:r>
    </w:p>
    <w:p w14:paraId="7CD9357C" w14:textId="77777777" w:rsidR="00245274" w:rsidRPr="0099537B" w:rsidRDefault="00B02A84">
      <w:pPr>
        <w:pStyle w:val="CodeFrame0"/>
        <w:shd w:val="clear" w:color="auto" w:fill="F2F2F2"/>
      </w:pPr>
      <w:r w:rsidRPr="0099537B">
        <w:t>ExecStop=/opt/apache-tomcat-8.5.45/bin/shutdown.sh</w:t>
      </w:r>
    </w:p>
    <w:p w14:paraId="33E5DC78" w14:textId="77777777" w:rsidR="00245274" w:rsidRPr="0099537B" w:rsidRDefault="00B02A84">
      <w:pPr>
        <w:pStyle w:val="CodeFrame0"/>
        <w:shd w:val="clear" w:color="auto" w:fill="F2F2F2"/>
      </w:pPr>
      <w:r w:rsidRPr="0099537B">
        <w:t>#ExecStart=/bin/sh /opt/apache-tomcat-8.5.45/bin/catalina.sh start</w:t>
      </w:r>
    </w:p>
    <w:p w14:paraId="1447BC57" w14:textId="77777777" w:rsidR="00245274" w:rsidRPr="0099537B" w:rsidRDefault="00245274">
      <w:pPr>
        <w:pStyle w:val="CodeFrame0"/>
        <w:shd w:val="clear" w:color="auto" w:fill="F2F2F2"/>
      </w:pPr>
    </w:p>
    <w:p w14:paraId="1F1119CB" w14:textId="77777777" w:rsidR="00245274" w:rsidRDefault="00B02A84">
      <w:pPr>
        <w:pStyle w:val="CodeFrame0"/>
        <w:shd w:val="clear" w:color="auto" w:fill="F2F2F2"/>
      </w:pPr>
      <w:r>
        <w:t>[Install]</w:t>
      </w:r>
    </w:p>
    <w:p w14:paraId="6E173F75" w14:textId="77777777" w:rsidR="00245274" w:rsidRPr="0069751A" w:rsidRDefault="00B02A84">
      <w:pPr>
        <w:pStyle w:val="CodeFrame0"/>
        <w:shd w:val="clear" w:color="auto" w:fill="F2F2F2"/>
      </w:pPr>
      <w:r>
        <w:t>WantedBy=multi-user.target</w:t>
      </w:r>
    </w:p>
    <w:p w14:paraId="0CEA6CFC" w14:textId="77777777" w:rsidR="00245274" w:rsidRDefault="00B02A84" w:rsidP="003C70C7">
      <w:pPr>
        <w:pStyle w:val="af6"/>
        <w:numPr>
          <w:ilvl w:val="1"/>
          <w:numId w:val="5"/>
        </w:numPr>
      </w:pPr>
      <w:r>
        <w:t>Сохранить созданный файл.</w:t>
      </w:r>
    </w:p>
    <w:p w14:paraId="1863AE3B" w14:textId="77777777" w:rsidR="00245274" w:rsidRDefault="00B02A84" w:rsidP="003C70C7">
      <w:pPr>
        <w:pStyle w:val="af6"/>
        <w:numPr>
          <w:ilvl w:val="1"/>
          <w:numId w:val="5"/>
        </w:numPr>
      </w:pPr>
      <w:r>
        <w:t xml:space="preserve">Перезагрузить демона и стартовать </w:t>
      </w:r>
      <w:r>
        <w:rPr>
          <w:lang w:val="en-US"/>
        </w:rPr>
        <w:t>Tomcat</w:t>
      </w:r>
      <w:r>
        <w:t>:</w:t>
      </w:r>
    </w:p>
    <w:p w14:paraId="431FC721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35271195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tomcat</w:t>
      </w:r>
    </w:p>
    <w:p w14:paraId="36DA5DBE" w14:textId="77777777" w:rsidR="00245274" w:rsidRDefault="00B02A84" w:rsidP="003C70C7">
      <w:pPr>
        <w:pStyle w:val="af6"/>
        <w:numPr>
          <w:ilvl w:val="1"/>
          <w:numId w:val="5"/>
        </w:numPr>
      </w:pPr>
      <w:r>
        <w:t>Проверить статус:</w:t>
      </w:r>
    </w:p>
    <w:p w14:paraId="724B08FA" w14:textId="77777777" w:rsidR="00245274" w:rsidRDefault="00B02A84">
      <w:pPr>
        <w:pStyle w:val="CodeFrame0"/>
        <w:shd w:val="clear" w:color="auto" w:fill="F2F2F2"/>
      </w:pPr>
      <w:r>
        <w:t>systemctl status tomcat</w:t>
      </w:r>
    </w:p>
    <w:p w14:paraId="43A45F8C" w14:textId="77777777" w:rsidR="00245274" w:rsidRDefault="00B02A84" w:rsidP="003C70C7">
      <w:pPr>
        <w:pStyle w:val="af6"/>
        <w:numPr>
          <w:ilvl w:val="1"/>
          <w:numId w:val="5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13F25A19" w14:textId="77777777" w:rsidR="00245274" w:rsidRDefault="00B02A84">
      <w:pPr>
        <w:pStyle w:val="CodeFrame0"/>
        <w:shd w:val="clear" w:color="auto" w:fill="F2F2F2"/>
      </w:pPr>
      <w:r>
        <w:t>systemctl enable tomcat</w:t>
      </w:r>
    </w:p>
    <w:p w14:paraId="53773B8F" w14:textId="77777777" w:rsidR="00245274" w:rsidRDefault="00B02A84" w:rsidP="003C70C7">
      <w:pPr>
        <w:pStyle w:val="af6"/>
        <w:numPr>
          <w:ilvl w:val="1"/>
          <w:numId w:val="5"/>
        </w:numPr>
      </w:pPr>
      <w:r>
        <w:t>Если статус неактивен, то посмотреть лог, чтобы узнать почему не получился запуск:</w:t>
      </w:r>
    </w:p>
    <w:p w14:paraId="2034CBEC" w14:textId="77777777" w:rsidR="00245274" w:rsidRDefault="00B02A84">
      <w:pPr>
        <w:pStyle w:val="CodeFrame0"/>
        <w:shd w:val="clear" w:color="auto" w:fill="F2F2F2"/>
      </w:pPr>
      <w:r>
        <w:t>journalctl -xe</w:t>
      </w:r>
    </w:p>
    <w:p w14:paraId="247FD096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Для проверки результата установки, перейти по ссылке: </w:t>
      </w:r>
      <w:r w:rsidR="00355A4D" w:rsidRPr="00355A4D">
        <w:t>msk1-teiszapp01:8080</w:t>
      </w:r>
      <w:r>
        <w:t xml:space="preserve">. Если установка прошла успешно, то должно появиться приветственное окно </w:t>
      </w:r>
      <w:r>
        <w:rPr>
          <w:lang w:val="en-US"/>
        </w:rPr>
        <w:t>Tomcat</w:t>
      </w:r>
      <w:r>
        <w:t>.</w:t>
      </w:r>
    </w:p>
    <w:p w14:paraId="5671D8A4" w14:textId="641B2111" w:rsidR="00245274" w:rsidRDefault="00B02A84">
      <w:pPr>
        <w:pStyle w:val="af8"/>
      </w:pPr>
      <w:r>
        <w:rPr>
          <w:noProof/>
        </w:rPr>
        <w:drawing>
          <wp:inline distT="0" distB="0" distL="0" distR="0" wp14:anchorId="1EE96450" wp14:editId="7ABA1AB7">
            <wp:extent cx="5940425" cy="173799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7059" w14:textId="2F44A330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6</w:t>
      </w:r>
      <w:r w:rsidR="00DA6067">
        <w:rPr>
          <w:noProof/>
        </w:rPr>
        <w:fldChar w:fldCharType="end"/>
      </w:r>
    </w:p>
    <w:p w14:paraId="6890F6B9" w14:textId="77777777" w:rsidR="00245274" w:rsidRDefault="00B02A84" w:rsidP="000D4FB0">
      <w:r>
        <w:t xml:space="preserve">Если приветственное окно не появляется, то необходимо переустановить </w:t>
      </w:r>
      <w:r>
        <w:rPr>
          <w:lang w:val="en-US"/>
        </w:rPr>
        <w:t>Tomcat</w:t>
      </w:r>
      <w:r>
        <w:t>.</w:t>
      </w:r>
    </w:p>
    <w:p w14:paraId="1C560DAC" w14:textId="77777777" w:rsidR="00245274" w:rsidRDefault="00B02A84" w:rsidP="003C70C7">
      <w:pPr>
        <w:pStyle w:val="af6"/>
        <w:numPr>
          <w:ilvl w:val="0"/>
          <w:numId w:val="5"/>
        </w:numPr>
      </w:pPr>
      <w:r>
        <w:t>Добавить конфигурационные файлы в каталог:</w:t>
      </w:r>
    </w:p>
    <w:p w14:paraId="2C5739A1" w14:textId="77777777" w:rsidR="00245274" w:rsidRPr="0099537B" w:rsidRDefault="00B02A84">
      <w:pPr>
        <w:pStyle w:val="CodeFrame0"/>
      </w:pPr>
      <w:r w:rsidRPr="0099537B">
        <w:t>cp  font*.jar /opt/apache-tomcat-8.5.45/lib</w:t>
      </w:r>
    </w:p>
    <w:p w14:paraId="294AAD88" w14:textId="77777777" w:rsidR="00245274" w:rsidRPr="0099537B" w:rsidRDefault="00B02A84">
      <w:pPr>
        <w:pStyle w:val="CodeFrame0"/>
      </w:pPr>
      <w:r w:rsidRPr="0099537B">
        <w:t>cp –rf /tmp/conf* /opt/apache-tomcat-8.5.45/conf</w:t>
      </w:r>
    </w:p>
    <w:p w14:paraId="30EFFE4B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Перезагрузить </w:t>
      </w:r>
      <w:r>
        <w:rPr>
          <w:lang w:val="en-US"/>
        </w:rPr>
        <w:t>Tomcat:</w:t>
      </w:r>
    </w:p>
    <w:p w14:paraId="01FB4C75" w14:textId="77777777" w:rsidR="00245274" w:rsidRDefault="00B02A84">
      <w:pPr>
        <w:pStyle w:val="CodeFrame0"/>
      </w:pPr>
      <w:r>
        <w:t>service tomcat restart</w:t>
      </w:r>
    </w:p>
    <w:p w14:paraId="20B0C360" w14:textId="77777777" w:rsidR="00245274" w:rsidRPr="000C086D" w:rsidRDefault="00B02A84" w:rsidP="003C70C7">
      <w:pPr>
        <w:pStyle w:val="af6"/>
        <w:numPr>
          <w:ilvl w:val="0"/>
          <w:numId w:val="5"/>
        </w:numPr>
        <w:rPr>
          <w:lang w:val="en-US"/>
        </w:rPr>
      </w:pPr>
      <w:r>
        <w:lastRenderedPageBreak/>
        <w:t>Поместить</w:t>
      </w:r>
      <w:r w:rsidRPr="000C086D">
        <w:rPr>
          <w:lang w:val="en-US"/>
        </w:rPr>
        <w:t xml:space="preserve"> </w:t>
      </w:r>
      <w:r>
        <w:t>файлы</w:t>
      </w:r>
      <w:r w:rsidRPr="000C086D">
        <w:rPr>
          <w:lang w:val="en-US"/>
        </w:rPr>
        <w:t xml:space="preserve"> </w:t>
      </w:r>
      <w:r>
        <w:t>приложения</w:t>
      </w:r>
      <w:r w:rsidRPr="000C086D">
        <w:rPr>
          <w:lang w:val="en-US"/>
        </w:rPr>
        <w:t xml:space="preserve"> </w:t>
      </w:r>
      <w:proofErr w:type="spellStart"/>
      <w:r w:rsidRPr="000C086D">
        <w:rPr>
          <w:lang w:val="en-US"/>
        </w:rPr>
        <w:t>eisz.war</w:t>
      </w:r>
      <w:proofErr w:type="spellEnd"/>
      <w:r w:rsidRPr="000C086D">
        <w:rPr>
          <w:lang w:val="en-US"/>
        </w:rPr>
        <w:t xml:space="preserve"> </w:t>
      </w:r>
      <w:r>
        <w:t>и</w:t>
      </w:r>
      <w:r w:rsidRPr="000C086D">
        <w:rPr>
          <w:lang w:val="en-US"/>
        </w:rPr>
        <w:t xml:space="preserve"> EISZ-</w:t>
      </w:r>
      <w:proofErr w:type="spellStart"/>
      <w:r w:rsidRPr="000C086D">
        <w:rPr>
          <w:lang w:val="en-US"/>
        </w:rPr>
        <w:t>WEB.war</w:t>
      </w:r>
      <w:proofErr w:type="spellEnd"/>
      <w:r w:rsidRPr="000C086D">
        <w:rPr>
          <w:lang w:val="en-US"/>
        </w:rPr>
        <w:t xml:space="preserve"> </w:t>
      </w:r>
      <w:r>
        <w:t>в</w:t>
      </w:r>
      <w:r w:rsidRPr="000C086D">
        <w:rPr>
          <w:lang w:val="en-US"/>
        </w:rPr>
        <w:t xml:space="preserve"> </w:t>
      </w:r>
      <w:r>
        <w:t>каталог</w:t>
      </w:r>
      <w:r w:rsidRPr="000C086D">
        <w:rPr>
          <w:lang w:val="en-US"/>
        </w:rPr>
        <w:t xml:space="preserve"> /opt/apache-tomcat-8.5.45/</w:t>
      </w:r>
      <w:proofErr w:type="spellStart"/>
      <w:r w:rsidRPr="000C086D">
        <w:rPr>
          <w:lang w:val="en-US"/>
        </w:rPr>
        <w:t>webapps</w:t>
      </w:r>
      <w:proofErr w:type="spellEnd"/>
    </w:p>
    <w:p w14:paraId="38440D6C" w14:textId="77777777" w:rsidR="00245274" w:rsidRPr="0099537B" w:rsidRDefault="00B02A84">
      <w:pPr>
        <w:pStyle w:val="CodeFrame0"/>
      </w:pPr>
      <w:r w:rsidRPr="0099537B">
        <w:t>cp /tmp/app/* /opt/apache-tomcat-8.5.45/webapps</w:t>
      </w:r>
    </w:p>
    <w:p w14:paraId="25C3C705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Проверить работоспособность запущенного приложения можно по ссылке: </w:t>
      </w:r>
    </w:p>
    <w:p w14:paraId="62B6DC09" w14:textId="77777777" w:rsidR="00245274" w:rsidRDefault="00E4410A">
      <w:pPr>
        <w:pStyle w:val="af6"/>
      </w:pPr>
      <w:r w:rsidRPr="00E4410A">
        <w:t>http://msk1-teiszapp01:8080/eisz</w:t>
      </w:r>
      <w:r>
        <w:t>.</w:t>
      </w:r>
      <w:r w:rsidR="00B02A84">
        <w:t xml:space="preserve"> После перенаправления на сервис </w:t>
      </w:r>
      <w:r w:rsidR="00B02A84">
        <w:rPr>
          <w:lang w:val="en-US"/>
        </w:rPr>
        <w:t>SSO</w:t>
      </w:r>
      <w:r w:rsidR="00B02A84">
        <w:t xml:space="preserve"> </w:t>
      </w:r>
      <w:r w:rsidRPr="00E4410A">
        <w:t>(http://msk1-teiszmig01.interrao.ru:8080/sso/auth)</w:t>
      </w:r>
      <w:r w:rsidR="00B02A84">
        <w:t xml:space="preserve"> должен появиться диалог входа в систему.</w:t>
      </w:r>
    </w:p>
    <w:p w14:paraId="1C244194" w14:textId="74003043" w:rsidR="00245274" w:rsidRDefault="00B02A84">
      <w:pPr>
        <w:pStyle w:val="af8"/>
      </w:pPr>
      <w:r>
        <w:rPr>
          <w:noProof/>
        </w:rPr>
        <w:drawing>
          <wp:inline distT="0" distB="0" distL="0" distR="0" wp14:anchorId="509FCD86" wp14:editId="1D9C6F04">
            <wp:extent cx="5940425" cy="2092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293" b="16593"/>
                    <a:stretch/>
                  </pic:blipFill>
                  <pic:spPr bwMode="auto">
                    <a:xfrm>
                      <a:off x="0" y="0"/>
                      <a:ext cx="5940425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87FC9" w14:textId="39438F2C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7</w:t>
      </w:r>
      <w:r w:rsidR="00DA6067">
        <w:rPr>
          <w:noProof/>
        </w:rPr>
        <w:fldChar w:fldCharType="end"/>
      </w:r>
    </w:p>
    <w:p w14:paraId="35F48B5B" w14:textId="77777777" w:rsidR="00245274" w:rsidRDefault="00B02A84" w:rsidP="003C70C7">
      <w:pPr>
        <w:pStyle w:val="af6"/>
        <w:numPr>
          <w:ilvl w:val="0"/>
          <w:numId w:val="5"/>
        </w:numPr>
      </w:pPr>
      <w:r>
        <w:t>После входа в систему приложение будет доступно для работы.</w:t>
      </w:r>
    </w:p>
    <w:p w14:paraId="0192EB91" w14:textId="1228C62A" w:rsidR="00245274" w:rsidRDefault="00B02A84">
      <w:pPr>
        <w:pStyle w:val="af8"/>
      </w:pPr>
      <w:r>
        <w:rPr>
          <w:noProof/>
        </w:rPr>
        <w:drawing>
          <wp:inline distT="0" distB="0" distL="0" distR="0" wp14:anchorId="155B9E0F" wp14:editId="76CB625D">
            <wp:extent cx="5405755" cy="2499910"/>
            <wp:effectExtent l="19050" t="19050" r="23495" b="1524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46" cy="25032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6E71D" w14:textId="3B1A3660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8</w:t>
      </w:r>
      <w:r w:rsidR="00DA6067">
        <w:rPr>
          <w:noProof/>
        </w:rPr>
        <w:fldChar w:fldCharType="end"/>
      </w:r>
    </w:p>
    <w:p w14:paraId="7C63D46B" w14:textId="7644113F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73897D79" wp14:editId="7C9F762D">
            <wp:extent cx="5425440" cy="2509013"/>
            <wp:effectExtent l="0" t="0" r="3810" b="5715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07" cy="25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8FDB" w14:textId="1B5A35AD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9</w:t>
      </w:r>
      <w:r w:rsidR="00DA6067">
        <w:rPr>
          <w:noProof/>
        </w:rPr>
        <w:fldChar w:fldCharType="end"/>
      </w:r>
    </w:p>
    <w:p w14:paraId="1CD8F64D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В случае появления ошибок необходимо переустановить </w:t>
      </w:r>
      <w:r>
        <w:rPr>
          <w:lang w:val="en-US"/>
        </w:rPr>
        <w:t>Tomcat</w:t>
      </w:r>
      <w:r>
        <w:t xml:space="preserve"> и заново добавить конфигурационные файлы и файлы приложений в соответствующие директории.</w:t>
      </w:r>
    </w:p>
    <w:p w14:paraId="4A6D9681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</w:pPr>
      <w:bookmarkStart w:id="13" w:name="_Toc45653327"/>
      <w:r>
        <w:t>Интеграционное решение (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 +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Zookeeper</w:t>
      </w:r>
      <w:proofErr w:type="spellEnd"/>
      <w:r>
        <w:t>)</w:t>
      </w:r>
      <w:bookmarkEnd w:id="13"/>
    </w:p>
    <w:p w14:paraId="6933A4FC" w14:textId="77777777" w:rsidR="00245274" w:rsidRDefault="00B02A84">
      <w:r>
        <w:t>Исходная машина: msk1-teiszint01.</w:t>
      </w:r>
    </w:p>
    <w:p w14:paraId="7D4D3461" w14:textId="77777777" w:rsidR="00245274" w:rsidRDefault="00B02A84" w:rsidP="003C70C7">
      <w:pPr>
        <w:pStyle w:val="af6"/>
        <w:numPr>
          <w:ilvl w:val="0"/>
          <w:numId w:val="6"/>
        </w:numPr>
      </w:pPr>
      <w:r>
        <w:t>Скопировать необходимые дистрибутивы:</w:t>
      </w:r>
    </w:p>
    <w:p w14:paraId="15DF6F77" w14:textId="77777777" w:rsidR="00245274" w:rsidRPr="0099537B" w:rsidRDefault="00B02A84">
      <w:pPr>
        <w:pStyle w:val="CodeFrame0"/>
      </w:pPr>
      <w:r w:rsidRPr="0099537B">
        <w:t>cp –r /mnt/disk/kafka/* /tmp/</w:t>
      </w:r>
    </w:p>
    <w:p w14:paraId="37C3F662" w14:textId="77777777" w:rsidR="00245274" w:rsidRDefault="00B02A84">
      <w:pPr>
        <w:pStyle w:val="CodeFrame0"/>
      </w:pPr>
      <w:r>
        <w:t>cd /tmp</w:t>
      </w:r>
    </w:p>
    <w:p w14:paraId="73CFD262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Установить </w:t>
      </w:r>
      <w:r>
        <w:rPr>
          <w:lang w:val="en-US"/>
        </w:rPr>
        <w:t>Java:</w:t>
      </w:r>
    </w:p>
    <w:p w14:paraId="06C6F011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18F47666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пользователя для </w:t>
      </w:r>
      <w:r>
        <w:rPr>
          <w:lang w:val="en-US"/>
        </w:rPr>
        <w:t>Apache</w:t>
      </w:r>
      <w:r>
        <w:t xml:space="preserve"> </w:t>
      </w:r>
      <w:r>
        <w:rPr>
          <w:lang w:val="en-US"/>
        </w:rPr>
        <w:t>Kafka</w:t>
      </w:r>
      <w:r>
        <w:t>:</w:t>
      </w:r>
    </w:p>
    <w:p w14:paraId="756EDFB3" w14:textId="77777777" w:rsidR="00245274" w:rsidRPr="000C086D" w:rsidRDefault="00B02A84">
      <w:pPr>
        <w:pStyle w:val="CodeFrame0"/>
        <w:rPr>
          <w:lang w:val="ru-RU"/>
        </w:rPr>
      </w:pPr>
      <w:r>
        <w:t>useradd</w:t>
      </w:r>
      <w:r w:rsidRPr="000C086D">
        <w:rPr>
          <w:lang w:val="ru-RU"/>
        </w:rPr>
        <w:t xml:space="preserve"> </w:t>
      </w:r>
      <w:r>
        <w:t>kafka</w:t>
      </w:r>
      <w:r w:rsidRPr="000C086D">
        <w:rPr>
          <w:lang w:val="ru-RU"/>
        </w:rPr>
        <w:t xml:space="preserve"> -</w:t>
      </w:r>
      <w:r>
        <w:t>m</w:t>
      </w:r>
    </w:p>
    <w:p w14:paraId="3988BC28" w14:textId="77777777" w:rsidR="00245274" w:rsidRDefault="00B02A84" w:rsidP="000D4FB0">
      <w:r>
        <w:t>Флаг -m создаст домашний каталог пользователя. Этот каталог, /</w:t>
      </w:r>
      <w:proofErr w:type="spellStart"/>
      <w:r>
        <w:t>home</w:t>
      </w:r>
      <w:proofErr w:type="spellEnd"/>
      <w:r>
        <w:t>/</w:t>
      </w:r>
      <w:proofErr w:type="spellStart"/>
      <w:r>
        <w:t>kafka</w:t>
      </w:r>
      <w:proofErr w:type="spellEnd"/>
      <w:r>
        <w:t>, будет в дальнейшем использоваться в качестве рабочего пространства для запуска команд.</w:t>
      </w:r>
    </w:p>
    <w:p w14:paraId="4DA7142F" w14:textId="77777777" w:rsidR="00245274" w:rsidRDefault="00B02A84" w:rsidP="003C70C7">
      <w:pPr>
        <w:pStyle w:val="af6"/>
        <w:numPr>
          <w:ilvl w:val="0"/>
          <w:numId w:val="6"/>
        </w:numPr>
      </w:pPr>
      <w:r>
        <w:t>Установить пароль:</w:t>
      </w:r>
    </w:p>
    <w:p w14:paraId="1DBE3E1F" w14:textId="77777777" w:rsidR="00245274" w:rsidRDefault="00B02A84">
      <w:pPr>
        <w:pStyle w:val="CodeFrame0"/>
      </w:pPr>
      <w:r>
        <w:t>sudo passwd kafka</w:t>
      </w:r>
    </w:p>
    <w:p w14:paraId="2661E615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Добавить созданного пользователя в группу </w:t>
      </w:r>
      <w:r>
        <w:rPr>
          <w:lang w:val="en-US"/>
        </w:rPr>
        <w:t>Wheel</w:t>
      </w:r>
      <w:r>
        <w:t>, чтобы иметь возможность установить все зависимости брокера сообщений:</w:t>
      </w:r>
    </w:p>
    <w:p w14:paraId="14C47DA9" w14:textId="77777777" w:rsidR="00245274" w:rsidRPr="000C086D" w:rsidRDefault="00B02A84">
      <w:pPr>
        <w:pStyle w:val="CodeFrame0"/>
        <w:rPr>
          <w:lang w:val="ru-RU"/>
        </w:rPr>
      </w:pPr>
      <w:r>
        <w:t>sudo</w:t>
      </w:r>
      <w:r w:rsidRPr="000C086D">
        <w:rPr>
          <w:lang w:val="ru-RU"/>
        </w:rPr>
        <w:t xml:space="preserve"> </w:t>
      </w:r>
      <w:r>
        <w:t>usermod</w:t>
      </w:r>
      <w:r w:rsidRPr="000C086D">
        <w:rPr>
          <w:lang w:val="ru-RU"/>
        </w:rPr>
        <w:t xml:space="preserve"> -</w:t>
      </w:r>
      <w:r>
        <w:t>aG</w:t>
      </w:r>
      <w:r w:rsidRPr="000C086D">
        <w:rPr>
          <w:lang w:val="ru-RU"/>
        </w:rPr>
        <w:t xml:space="preserve"> </w:t>
      </w:r>
      <w:r>
        <w:t>wheel</w:t>
      </w:r>
      <w:r w:rsidRPr="000C086D">
        <w:rPr>
          <w:lang w:val="ru-RU"/>
        </w:rPr>
        <w:t xml:space="preserve"> </w:t>
      </w:r>
      <w:r>
        <w:t>kafka</w:t>
      </w:r>
    </w:p>
    <w:p w14:paraId="5115818D" w14:textId="77777777" w:rsidR="00245274" w:rsidRDefault="00B02A84" w:rsidP="002F2CBB">
      <w:r>
        <w:t xml:space="preserve">Пользователь </w:t>
      </w:r>
      <w:proofErr w:type="spellStart"/>
      <w:r>
        <w:rPr>
          <w:lang w:val="en-US"/>
        </w:rPr>
        <w:t>kafka</w:t>
      </w:r>
      <w:proofErr w:type="spellEnd"/>
      <w:r>
        <w:t xml:space="preserve"> готов к работе.</w:t>
      </w:r>
    </w:p>
    <w:p w14:paraId="4117F12A" w14:textId="77777777" w:rsidR="00245274" w:rsidRDefault="00B02A84" w:rsidP="003C70C7">
      <w:pPr>
        <w:pStyle w:val="af6"/>
        <w:numPr>
          <w:ilvl w:val="0"/>
          <w:numId w:val="6"/>
        </w:numPr>
      </w:pPr>
      <w:r>
        <w:t>Перейти в созданный пользовательский аккаунт:</w:t>
      </w:r>
    </w:p>
    <w:p w14:paraId="4E8BA429" w14:textId="77777777" w:rsidR="00245274" w:rsidRDefault="00B02A84">
      <w:pPr>
        <w:pStyle w:val="CodeFrame0"/>
      </w:pPr>
      <w:r>
        <w:t>su -l kafka</w:t>
      </w:r>
    </w:p>
    <w:p w14:paraId="5E2592CF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Когда зависимости установлены, можно переходить к загрузке бинарных файлов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. Создайте каталог </w:t>
      </w:r>
      <w:proofErr w:type="spellStart"/>
      <w:r>
        <w:t>Downloads</w:t>
      </w:r>
      <w:proofErr w:type="spellEnd"/>
      <w:r>
        <w:t xml:space="preserve"> для хранения загруженных пакетов:</w:t>
      </w:r>
    </w:p>
    <w:p w14:paraId="627DE7D6" w14:textId="77777777" w:rsidR="00245274" w:rsidRDefault="00B02A84">
      <w:pPr>
        <w:pStyle w:val="CodeFrame0"/>
      </w:pPr>
      <w:r>
        <w:t>mkdir ~/Downloads</w:t>
      </w:r>
    </w:p>
    <w:p w14:paraId="1333F860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Скопировать </w:t>
      </w:r>
      <w:proofErr w:type="spellStart"/>
      <w:r>
        <w:t>kafka.zip</w:t>
      </w:r>
      <w:proofErr w:type="spellEnd"/>
      <w:r>
        <w:t xml:space="preserve"> в /</w:t>
      </w:r>
      <w:proofErr w:type="spellStart"/>
      <w:r>
        <w:t>tmp</w:t>
      </w:r>
      <w:proofErr w:type="spellEnd"/>
    </w:p>
    <w:p w14:paraId="4BCC4979" w14:textId="77777777" w:rsidR="00245274" w:rsidRDefault="00B02A84" w:rsidP="003C70C7">
      <w:pPr>
        <w:pStyle w:val="af6"/>
        <w:numPr>
          <w:ilvl w:val="0"/>
          <w:numId w:val="6"/>
        </w:numPr>
      </w:pPr>
      <w:r>
        <w:lastRenderedPageBreak/>
        <w:t xml:space="preserve">Создать каталог с именем </w:t>
      </w:r>
      <w:proofErr w:type="spellStart"/>
      <w:r>
        <w:t>kafka</w:t>
      </w:r>
      <w:proofErr w:type="spellEnd"/>
      <w:r>
        <w:t xml:space="preserve"> и открыть его. Это базовый каталог сервера </w:t>
      </w:r>
      <w:proofErr w:type="spellStart"/>
      <w:r>
        <w:t>Kafka</w:t>
      </w:r>
      <w:proofErr w:type="spellEnd"/>
      <w:r>
        <w:t>:</w:t>
      </w:r>
    </w:p>
    <w:p w14:paraId="772B958C" w14:textId="77777777" w:rsidR="00245274" w:rsidRDefault="00B02A84">
      <w:pPr>
        <w:pStyle w:val="CodeFrame0"/>
      </w:pPr>
      <w:r>
        <w:t>mkdir /kafka &amp;&amp; cd /kafka</w:t>
      </w:r>
    </w:p>
    <w:p w14:paraId="5E151FF5" w14:textId="77777777" w:rsidR="00245274" w:rsidRDefault="00B02A84" w:rsidP="003C70C7">
      <w:pPr>
        <w:pStyle w:val="af6"/>
        <w:numPr>
          <w:ilvl w:val="0"/>
          <w:numId w:val="6"/>
        </w:numPr>
      </w:pPr>
      <w:r>
        <w:t>Извлечь загруженный архив в этот каталог:</w:t>
      </w:r>
    </w:p>
    <w:p w14:paraId="6B77DCD5" w14:textId="77777777" w:rsidR="00245274" w:rsidRPr="0099537B" w:rsidRDefault="00B02A84">
      <w:pPr>
        <w:pStyle w:val="CodeFrame0"/>
      </w:pPr>
      <w:r w:rsidRPr="0099537B">
        <w:t>tar -xvzf /tmp/ kafka_2.12-2.3.0.tgz --strip 1</w:t>
      </w:r>
    </w:p>
    <w:p w14:paraId="705FC79E" w14:textId="77777777" w:rsidR="00245274" w:rsidRDefault="00B02A84" w:rsidP="003C70C7">
      <w:pPr>
        <w:pStyle w:val="af6"/>
        <w:numPr>
          <w:ilvl w:val="0"/>
          <w:numId w:val="6"/>
        </w:numPr>
      </w:pPr>
      <w:proofErr w:type="spellStart"/>
      <w:r>
        <w:t>Kafka</w:t>
      </w:r>
      <w:proofErr w:type="spellEnd"/>
      <w:r>
        <w:t xml:space="preserve"> по умолчанию не позволяет удалять темы, категории и группы, в которых могут быть опубликованы сообщения. Чтобы изменить это, отредактируйте конфигурацию. Откройте </w:t>
      </w:r>
      <w:proofErr w:type="spellStart"/>
      <w:r>
        <w:t>server.properties</w:t>
      </w:r>
      <w:proofErr w:type="spellEnd"/>
      <w:r>
        <w:t xml:space="preserve"> в текстовом редакторе:</w:t>
      </w:r>
    </w:p>
    <w:p w14:paraId="2579FC80" w14:textId="77777777" w:rsidR="00245274" w:rsidRDefault="00B02A84">
      <w:pPr>
        <w:pStyle w:val="CodeFrame0"/>
      </w:pPr>
      <w:r>
        <w:t>vi  /kafka/config/server.properties</w:t>
      </w:r>
    </w:p>
    <w:p w14:paraId="53D876F7" w14:textId="77777777" w:rsidR="00245274" w:rsidRDefault="00B02A84" w:rsidP="003C70C7">
      <w:pPr>
        <w:pStyle w:val="af6"/>
        <w:numPr>
          <w:ilvl w:val="0"/>
          <w:numId w:val="6"/>
        </w:numPr>
      </w:pPr>
      <w:r>
        <w:t>Чтобы изменить стандартное поведение, добавьте в конец файла строку:</w:t>
      </w:r>
    </w:p>
    <w:p w14:paraId="3258D1F9" w14:textId="77777777" w:rsidR="00245274" w:rsidRDefault="00B02A84">
      <w:pPr>
        <w:pStyle w:val="CodeFrame0"/>
      </w:pPr>
      <w:r>
        <w:t>delete.topic.enable = true</w:t>
      </w:r>
    </w:p>
    <w:p w14:paraId="147C1B0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Нажмите </w:t>
      </w:r>
      <w:proofErr w:type="spellStart"/>
      <w:r>
        <w:t>Esc</w:t>
      </w:r>
      <w:proofErr w:type="spellEnd"/>
      <w:r>
        <w:t>, чтобы выйти из режима вставки, и :</w:t>
      </w:r>
      <w:proofErr w:type="spellStart"/>
      <w:r>
        <w:t>wq</w:t>
      </w:r>
      <w:proofErr w:type="spellEnd"/>
      <w:r>
        <w:t>, чтобы записать изменения в файл и выйти.</w:t>
      </w:r>
    </w:p>
    <w:p w14:paraId="782649D0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</w:t>
      </w:r>
      <w:r>
        <w:rPr>
          <w:lang w:val="en-US"/>
        </w:rPr>
        <w:t>unit</w:t>
      </w:r>
      <w:r>
        <w:t xml:space="preserve">-файлы </w:t>
      </w:r>
      <w:proofErr w:type="spellStart"/>
      <w:r>
        <w:t>systemd</w:t>
      </w:r>
      <w:proofErr w:type="spellEnd"/>
      <w:r>
        <w:t xml:space="preserve"> для сервиса </w:t>
      </w:r>
      <w:proofErr w:type="spellStart"/>
      <w:r>
        <w:t>Kafka</w:t>
      </w:r>
      <w:proofErr w:type="spellEnd"/>
      <w:r>
        <w:t xml:space="preserve">. Это позволит управлять сервисом </w:t>
      </w:r>
      <w:proofErr w:type="spellStart"/>
      <w:r>
        <w:t>Kafka</w:t>
      </w:r>
      <w:proofErr w:type="spellEnd"/>
      <w:r>
        <w:t xml:space="preserve">: запускать, останавливать и перезапускать его в соответствии с другими сервисами </w:t>
      </w:r>
      <w:proofErr w:type="spellStart"/>
      <w:r>
        <w:t>Linux</w:t>
      </w:r>
      <w:proofErr w:type="spellEnd"/>
      <w:r>
        <w:t xml:space="preserve">. </w:t>
      </w:r>
      <w:proofErr w:type="spellStart"/>
      <w:r>
        <w:t>Zookeeper</w:t>
      </w:r>
      <w:proofErr w:type="spellEnd"/>
      <w:r>
        <w:t xml:space="preserve"> – это сервис, который </w:t>
      </w:r>
      <w:proofErr w:type="spellStart"/>
      <w:r>
        <w:t>Kafka</w:t>
      </w:r>
      <w:proofErr w:type="spellEnd"/>
      <w:r>
        <w:t xml:space="preserve"> использует для управления состоянием и конфигурацией кластера.</w:t>
      </w:r>
    </w:p>
    <w:p w14:paraId="6FEAA214" w14:textId="77777777" w:rsidR="00245274" w:rsidRDefault="00B02A84" w:rsidP="003C70C7">
      <w:pPr>
        <w:pStyle w:val="af6"/>
        <w:numPr>
          <w:ilvl w:val="0"/>
          <w:numId w:val="6"/>
        </w:numPr>
      </w:pPr>
      <w:r>
        <w:t>Создать файл:</w:t>
      </w:r>
    </w:p>
    <w:p w14:paraId="1758BA4D" w14:textId="77777777" w:rsidR="00245274" w:rsidRPr="0099537B" w:rsidRDefault="00B02A84">
      <w:pPr>
        <w:pStyle w:val="CodeFrame0"/>
      </w:pPr>
      <w:r w:rsidRPr="0099537B">
        <w:t>sudo vi /etc/systemd/system/zookeeper.service</w:t>
      </w:r>
    </w:p>
    <w:p w14:paraId="41EFD824" w14:textId="77777777" w:rsidR="00245274" w:rsidRDefault="00B02A84" w:rsidP="003C70C7">
      <w:pPr>
        <w:pStyle w:val="af6"/>
        <w:numPr>
          <w:ilvl w:val="0"/>
          <w:numId w:val="6"/>
        </w:numPr>
      </w:pPr>
      <w:r>
        <w:t>Вставить в созданный файл:</w:t>
      </w:r>
    </w:p>
    <w:p w14:paraId="2943B173" w14:textId="77777777" w:rsidR="00245274" w:rsidRDefault="00B02A84">
      <w:pPr>
        <w:pStyle w:val="CodeFrame0"/>
      </w:pPr>
      <w:r>
        <w:t>[Unit]</w:t>
      </w:r>
    </w:p>
    <w:p w14:paraId="24FB507C" w14:textId="77777777" w:rsidR="00245274" w:rsidRPr="0099537B" w:rsidRDefault="00B02A84">
      <w:pPr>
        <w:pStyle w:val="CodeFrame0"/>
      </w:pPr>
      <w:r w:rsidRPr="0099537B">
        <w:t>Requires=network.target remote-fs.target</w:t>
      </w:r>
    </w:p>
    <w:p w14:paraId="584B785E" w14:textId="77777777" w:rsidR="00245274" w:rsidRPr="0099537B" w:rsidRDefault="00B02A84">
      <w:pPr>
        <w:pStyle w:val="CodeFrame0"/>
      </w:pPr>
      <w:r w:rsidRPr="0099537B">
        <w:t>After=network.target remote-fs.target</w:t>
      </w:r>
    </w:p>
    <w:p w14:paraId="62558763" w14:textId="77777777" w:rsidR="00245274" w:rsidRPr="0099537B" w:rsidRDefault="00B02A84">
      <w:pPr>
        <w:pStyle w:val="CodeFrame0"/>
      </w:pPr>
      <w:r w:rsidRPr="0099537B">
        <w:t>[Service]</w:t>
      </w:r>
    </w:p>
    <w:p w14:paraId="0637C79F" w14:textId="77777777" w:rsidR="00245274" w:rsidRPr="0099537B" w:rsidRDefault="00B02A84">
      <w:pPr>
        <w:pStyle w:val="CodeFrame0"/>
      </w:pPr>
      <w:r w:rsidRPr="0099537B">
        <w:t>Type=simple</w:t>
      </w:r>
    </w:p>
    <w:p w14:paraId="24F1CC65" w14:textId="77777777" w:rsidR="00245274" w:rsidRPr="0099537B" w:rsidRDefault="00B02A84">
      <w:pPr>
        <w:pStyle w:val="CodeFrame0"/>
      </w:pPr>
      <w:r w:rsidRPr="0099537B">
        <w:t>User=kafka</w:t>
      </w:r>
    </w:p>
    <w:p w14:paraId="6B3B09EB" w14:textId="77777777" w:rsidR="00245274" w:rsidRPr="0099537B" w:rsidRDefault="00B02A84">
      <w:pPr>
        <w:pStyle w:val="CodeFrame0"/>
      </w:pPr>
      <w:r w:rsidRPr="0099537B">
        <w:t>ExecStart /kafka/bin/zookeeper-server-start.sh kafka/config/zookeeper.properties</w:t>
      </w:r>
    </w:p>
    <w:p w14:paraId="52F8644C" w14:textId="77777777" w:rsidR="00245274" w:rsidRPr="0099537B" w:rsidRDefault="00B02A84">
      <w:pPr>
        <w:pStyle w:val="CodeFrame0"/>
      </w:pPr>
      <w:r w:rsidRPr="0099537B">
        <w:t>ExecStop= /kafka/bin/zookeeper-server-stop.sh</w:t>
      </w:r>
    </w:p>
    <w:p w14:paraId="1E2C8F0E" w14:textId="77777777" w:rsidR="00245274" w:rsidRPr="0099537B" w:rsidRDefault="00B02A84">
      <w:pPr>
        <w:pStyle w:val="CodeFrame0"/>
      </w:pPr>
      <w:r w:rsidRPr="0099537B">
        <w:t>Restart=on-abnormal</w:t>
      </w:r>
    </w:p>
    <w:p w14:paraId="2E78BE97" w14:textId="77777777" w:rsidR="00245274" w:rsidRPr="0099537B" w:rsidRDefault="00B02A84">
      <w:pPr>
        <w:pStyle w:val="CodeFrame0"/>
      </w:pPr>
      <w:r w:rsidRPr="0099537B">
        <w:t>[Install]</w:t>
      </w:r>
    </w:p>
    <w:p w14:paraId="69346AAA" w14:textId="77777777" w:rsidR="00245274" w:rsidRPr="0099537B" w:rsidRDefault="00B02A84">
      <w:pPr>
        <w:pStyle w:val="CodeFrame0"/>
      </w:pPr>
      <w:r w:rsidRPr="0099537B">
        <w:t>WantedBy=multi-user.target</w:t>
      </w:r>
    </w:p>
    <w:p w14:paraId="1AECE45C" w14:textId="77777777" w:rsidR="00245274" w:rsidRDefault="00B02A84" w:rsidP="000D4FB0">
      <w:r>
        <w:t>В разделе [</w:t>
      </w:r>
      <w:r>
        <w:rPr>
          <w:lang w:val="en-US"/>
        </w:rPr>
        <w:t>Unit</w:t>
      </w:r>
      <w:r>
        <w:t xml:space="preserve">] указано, что </w:t>
      </w:r>
      <w:r>
        <w:rPr>
          <w:lang w:val="en-US"/>
        </w:rPr>
        <w:t>Zookeeper</w:t>
      </w:r>
      <w:r>
        <w:t xml:space="preserve"> нужна сеть и файловая система, прежде чем сервис сможет начать работу. Раздел [</w:t>
      </w:r>
      <w:proofErr w:type="spellStart"/>
      <w:r>
        <w:t>Service</w:t>
      </w:r>
      <w:proofErr w:type="spellEnd"/>
      <w:r>
        <w:t xml:space="preserve">] указывает, что </w:t>
      </w:r>
      <w:proofErr w:type="spellStart"/>
      <w:r>
        <w:t>systemd</w:t>
      </w:r>
      <w:proofErr w:type="spellEnd"/>
      <w:r>
        <w:t xml:space="preserve"> должен использовать файлы оболочки zookeeper-server-start.sh и zookeeper-server-stop.sh для запуска и остановки сервиса. Он также указывает, что </w:t>
      </w:r>
      <w:proofErr w:type="spellStart"/>
      <w:r>
        <w:t>Zookeeper</w:t>
      </w:r>
      <w:proofErr w:type="spellEnd"/>
      <w:r>
        <w:t xml:space="preserve"> следует перезапускать автоматически, если он выходит из строя.</w:t>
      </w:r>
    </w:p>
    <w:p w14:paraId="0D0166C8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</w:t>
      </w:r>
      <w:r>
        <w:rPr>
          <w:lang w:val="en-US"/>
        </w:rPr>
        <w:t>unit</w:t>
      </w:r>
      <w:r>
        <w:t xml:space="preserve">-файл для </w:t>
      </w:r>
      <w:proofErr w:type="spellStart"/>
      <w:r>
        <w:t>kafka</w:t>
      </w:r>
      <w:proofErr w:type="spellEnd"/>
      <w:r>
        <w:t>:</w:t>
      </w:r>
    </w:p>
    <w:p w14:paraId="09D0B378" w14:textId="77777777" w:rsidR="00245274" w:rsidRPr="0099537B" w:rsidRDefault="00B02A84">
      <w:pPr>
        <w:pStyle w:val="CodeFrame0"/>
      </w:pPr>
      <w:r w:rsidRPr="0099537B">
        <w:t>sudo vi /etc/systemd/system/kafka.service</w:t>
      </w:r>
    </w:p>
    <w:p w14:paraId="2681A789" w14:textId="77777777" w:rsidR="00245274" w:rsidRDefault="00B02A84" w:rsidP="003C70C7">
      <w:pPr>
        <w:pStyle w:val="af6"/>
        <w:numPr>
          <w:ilvl w:val="0"/>
          <w:numId w:val="6"/>
        </w:numPr>
        <w:spacing w:after="160" w:line="259" w:lineRule="auto"/>
      </w:pPr>
      <w:r>
        <w:t>Вставить в созданный файл:</w:t>
      </w:r>
    </w:p>
    <w:p w14:paraId="5704FB4D" w14:textId="77777777" w:rsidR="00245274" w:rsidRDefault="00B02A84">
      <w:pPr>
        <w:pStyle w:val="CodeFrame0"/>
      </w:pPr>
      <w:r>
        <w:t xml:space="preserve"> [Unit]</w:t>
      </w:r>
    </w:p>
    <w:p w14:paraId="75298C37" w14:textId="77777777" w:rsidR="00245274" w:rsidRDefault="00B02A84">
      <w:pPr>
        <w:pStyle w:val="CodeFrame0"/>
      </w:pPr>
      <w:r>
        <w:t>Requires=zookeeper.service</w:t>
      </w:r>
    </w:p>
    <w:p w14:paraId="55F5129D" w14:textId="77777777" w:rsidR="00245274" w:rsidRDefault="00B02A84">
      <w:pPr>
        <w:pStyle w:val="CodeFrame0"/>
      </w:pPr>
      <w:r>
        <w:lastRenderedPageBreak/>
        <w:t>After=zookeeper.service</w:t>
      </w:r>
    </w:p>
    <w:p w14:paraId="35D7FBF5" w14:textId="77777777" w:rsidR="00245274" w:rsidRDefault="00B02A84">
      <w:pPr>
        <w:pStyle w:val="CodeFrame0"/>
      </w:pPr>
      <w:r>
        <w:t>[Service]</w:t>
      </w:r>
    </w:p>
    <w:p w14:paraId="39E9C790" w14:textId="77777777" w:rsidR="00245274" w:rsidRDefault="00B02A84">
      <w:pPr>
        <w:pStyle w:val="CodeFrame0"/>
      </w:pPr>
      <w:r>
        <w:t>Type=simple</w:t>
      </w:r>
    </w:p>
    <w:p w14:paraId="5899A5D2" w14:textId="77777777" w:rsidR="00245274" w:rsidRDefault="00B02A84">
      <w:pPr>
        <w:pStyle w:val="CodeFrame0"/>
      </w:pPr>
      <w:r>
        <w:t>User=kafka</w:t>
      </w:r>
    </w:p>
    <w:p w14:paraId="197B4035" w14:textId="77777777" w:rsidR="00245274" w:rsidRPr="0099537B" w:rsidRDefault="00B02A84">
      <w:pPr>
        <w:pStyle w:val="CodeFrame0"/>
      </w:pPr>
      <w:r w:rsidRPr="0099537B">
        <w:t xml:space="preserve">ExecStart=/bin/sh -c 'kafka/bin/kafka-server-start.sh </w:t>
      </w:r>
    </w:p>
    <w:p w14:paraId="285AFFB5" w14:textId="77777777" w:rsidR="00245274" w:rsidRPr="0099537B" w:rsidRDefault="00B02A84">
      <w:pPr>
        <w:pStyle w:val="CodeFrame0"/>
      </w:pPr>
      <w:r w:rsidRPr="0099537B">
        <w:t xml:space="preserve"> /kafka/config/server.properties &gt; kafka/kafka.log 2&gt;&amp;1'</w:t>
      </w:r>
    </w:p>
    <w:p w14:paraId="46107D0C" w14:textId="77777777" w:rsidR="00245274" w:rsidRPr="0099537B" w:rsidRDefault="00B02A84">
      <w:pPr>
        <w:pStyle w:val="CodeFrame0"/>
      </w:pPr>
      <w:r w:rsidRPr="0099537B">
        <w:t>ExecStop= /kafka/bin/kafka-server-stop.sh</w:t>
      </w:r>
    </w:p>
    <w:p w14:paraId="019A1B57" w14:textId="77777777" w:rsidR="00245274" w:rsidRPr="0099537B" w:rsidRDefault="00B02A84">
      <w:pPr>
        <w:pStyle w:val="CodeFrame0"/>
      </w:pPr>
      <w:r w:rsidRPr="0099537B">
        <w:t>Restart=on-abnormal</w:t>
      </w:r>
    </w:p>
    <w:p w14:paraId="10179440" w14:textId="77777777" w:rsidR="00245274" w:rsidRPr="0099537B" w:rsidRDefault="00B02A84">
      <w:pPr>
        <w:pStyle w:val="CodeFrame0"/>
      </w:pPr>
      <w:r w:rsidRPr="0099537B">
        <w:t>[Install]</w:t>
      </w:r>
    </w:p>
    <w:p w14:paraId="739F2534" w14:textId="77777777" w:rsidR="00245274" w:rsidRPr="0099537B" w:rsidRDefault="00B02A84">
      <w:pPr>
        <w:pStyle w:val="CodeFrame0"/>
      </w:pPr>
      <w:r w:rsidRPr="0099537B">
        <w:t>WantedBy=multi-user.target</w:t>
      </w:r>
    </w:p>
    <w:p w14:paraId="3B632BF2" w14:textId="77777777" w:rsidR="00245274" w:rsidRDefault="00B02A84" w:rsidP="000D4FB0">
      <w:r>
        <w:t>Раздел [</w:t>
      </w:r>
      <w:r>
        <w:rPr>
          <w:lang w:val="en-US"/>
        </w:rPr>
        <w:t>Unit</w:t>
      </w:r>
      <w:r>
        <w:t xml:space="preserve">] сообщает, что этот </w:t>
      </w:r>
      <w:r>
        <w:rPr>
          <w:lang w:val="en-US"/>
        </w:rPr>
        <w:t>unit</w:t>
      </w:r>
      <w:r>
        <w:t xml:space="preserve">-файл зависит от </w:t>
      </w:r>
      <w:r>
        <w:rPr>
          <w:lang w:val="en-US"/>
        </w:rPr>
        <w:t>zookeeper</w:t>
      </w:r>
      <w:r>
        <w:t>.</w:t>
      </w:r>
      <w:r>
        <w:rPr>
          <w:lang w:val="en-US"/>
        </w:rPr>
        <w:t>service</w:t>
      </w:r>
      <w:r>
        <w:t xml:space="preserve">. Благодаря этой зависимости </w:t>
      </w:r>
      <w:r>
        <w:rPr>
          <w:lang w:val="en-US"/>
        </w:rPr>
        <w:t>Zookeeper</w:t>
      </w:r>
      <w:r>
        <w:t xml:space="preserve"> будет всегда автоматически запускаться раньше, чем </w:t>
      </w:r>
      <w:r>
        <w:rPr>
          <w:lang w:val="en-US"/>
        </w:rPr>
        <w:t>Kafka</w:t>
      </w:r>
      <w:r>
        <w:t>. Раздел [</w:t>
      </w:r>
      <w:proofErr w:type="spellStart"/>
      <w:r>
        <w:t>Service</w:t>
      </w:r>
      <w:proofErr w:type="spellEnd"/>
      <w:r>
        <w:t xml:space="preserve">] указывает, что </w:t>
      </w:r>
      <w:proofErr w:type="spellStart"/>
      <w:r>
        <w:t>systemd</w:t>
      </w:r>
      <w:proofErr w:type="spellEnd"/>
      <w:r>
        <w:t xml:space="preserve"> должна использовать файлы оболочки kafka-server-start.sh и kafka-server-stop.sh  для запуска и остановки сервиса. Он также указывает, что </w:t>
      </w:r>
      <w:proofErr w:type="spellStart"/>
      <w:r>
        <w:t>Kafka</w:t>
      </w:r>
      <w:proofErr w:type="spellEnd"/>
      <w:r>
        <w:t xml:space="preserve"> следует перезапускать автоматически, если он выходит из строя.</w:t>
      </w:r>
    </w:p>
    <w:p w14:paraId="6699C24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Когда </w:t>
      </w:r>
      <w:r>
        <w:rPr>
          <w:lang w:val="en-US"/>
        </w:rPr>
        <w:t>unit</w:t>
      </w:r>
      <w:r>
        <w:t>-файлы готовы, нужно подготовить файлы конфигурации:</w:t>
      </w:r>
    </w:p>
    <w:p w14:paraId="33BFC037" w14:textId="77777777" w:rsidR="00245274" w:rsidRPr="0099537B" w:rsidRDefault="00B02A84">
      <w:pPr>
        <w:pStyle w:val="CodeFrame0"/>
      </w:pPr>
      <w:r w:rsidRPr="0099537B">
        <w:t>cd /tmp</w:t>
      </w:r>
    </w:p>
    <w:p w14:paraId="5E3DD951" w14:textId="77777777" w:rsidR="00245274" w:rsidRPr="0099537B" w:rsidRDefault="00B02A84">
      <w:pPr>
        <w:pStyle w:val="CodeFrame0"/>
      </w:pPr>
      <w:r w:rsidRPr="0099537B">
        <w:t>sed –i s/zoohost/eisz20-int/g server.properties</w:t>
      </w:r>
    </w:p>
    <w:p w14:paraId="05C6E261" w14:textId="77777777" w:rsidR="00245274" w:rsidRPr="0099537B" w:rsidRDefault="00B02A84">
      <w:pPr>
        <w:pStyle w:val="CodeFrame0"/>
      </w:pPr>
      <w:r w:rsidRPr="0099537B">
        <w:t>sed –i s/kafkahost/eisz20-int/g server.properties</w:t>
      </w:r>
    </w:p>
    <w:p w14:paraId="39E75092" w14:textId="77777777" w:rsidR="00245274" w:rsidRPr="0099537B" w:rsidRDefault="00B02A84">
      <w:pPr>
        <w:pStyle w:val="CodeFrame0"/>
      </w:pPr>
      <w:r w:rsidRPr="0099537B">
        <w:t>sed –i s/zoohost/eisz20-int/g zookeeper.properties</w:t>
      </w:r>
    </w:p>
    <w:p w14:paraId="7A0AC6C1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Скопировать файлы конфигурации </w:t>
      </w:r>
      <w:r>
        <w:rPr>
          <w:lang w:val="en-US"/>
        </w:rPr>
        <w:t>Kafka:</w:t>
      </w:r>
    </w:p>
    <w:p w14:paraId="0A77D287" w14:textId="77777777" w:rsidR="00245274" w:rsidRDefault="00B02A84">
      <w:pPr>
        <w:pStyle w:val="CodeFrame0"/>
      </w:pPr>
      <w:r>
        <w:t>cp /tmp/conf/* /kafka/config</w:t>
      </w:r>
    </w:p>
    <w:p w14:paraId="31D434A0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Запустить </w:t>
      </w:r>
      <w:r>
        <w:rPr>
          <w:lang w:val="en-US"/>
        </w:rPr>
        <w:t>Kafka:</w:t>
      </w:r>
    </w:p>
    <w:p w14:paraId="34F39EB7" w14:textId="77777777" w:rsidR="00245274" w:rsidRDefault="00B02A84">
      <w:pPr>
        <w:pStyle w:val="CodeFrame0"/>
      </w:pPr>
      <w:r>
        <w:t>sudo systemctl start kafka</w:t>
      </w:r>
    </w:p>
    <w:p w14:paraId="011C9BFD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Убедиться, что сервис запустился успешно, проверив </w:t>
      </w:r>
      <w:proofErr w:type="spellStart"/>
      <w:r>
        <w:t>логи</w:t>
      </w:r>
      <w:proofErr w:type="spellEnd"/>
      <w:r>
        <w:t>:</w:t>
      </w:r>
    </w:p>
    <w:p w14:paraId="4198F3A7" w14:textId="77777777" w:rsidR="00245274" w:rsidRPr="000C086D" w:rsidRDefault="00B02A84">
      <w:pPr>
        <w:pStyle w:val="CodeFrame0"/>
        <w:rPr>
          <w:lang w:val="ru-RU"/>
        </w:rPr>
      </w:pPr>
      <w:r>
        <w:t>journalctl</w:t>
      </w:r>
      <w:r w:rsidRPr="000C086D">
        <w:rPr>
          <w:lang w:val="ru-RU"/>
        </w:rPr>
        <w:t xml:space="preserve"> -</w:t>
      </w:r>
      <w:r>
        <w:t>u</w:t>
      </w:r>
      <w:r w:rsidRPr="000C086D">
        <w:rPr>
          <w:lang w:val="ru-RU"/>
        </w:rPr>
        <w:t xml:space="preserve"> </w:t>
      </w:r>
      <w:r>
        <w:t>kafka</w:t>
      </w:r>
    </w:p>
    <w:p w14:paraId="23C83718" w14:textId="77777777" w:rsidR="00245274" w:rsidRDefault="00B02A84" w:rsidP="002F2CBB">
      <w:r>
        <w:t xml:space="preserve">Запрос должен вернуть: </w:t>
      </w:r>
    </w:p>
    <w:p w14:paraId="52F66876" w14:textId="77777777" w:rsidR="00245274" w:rsidRPr="0099537B" w:rsidRDefault="00B02A84">
      <w:pPr>
        <w:pStyle w:val="CodeFrame0"/>
      </w:pPr>
      <w:r w:rsidRPr="0099537B">
        <w:t>Jul 17 18:38:59 kafka-ubuntu systemd[1]: Started kafka.service</w:t>
      </w:r>
    </w:p>
    <w:p w14:paraId="5212616A" w14:textId="77777777" w:rsidR="00245274" w:rsidRDefault="00B02A84" w:rsidP="003C70C7">
      <w:pPr>
        <w:pStyle w:val="af6"/>
        <w:numPr>
          <w:ilvl w:val="0"/>
          <w:numId w:val="6"/>
        </w:numPr>
        <w:rPr>
          <w:lang w:val="en-US"/>
        </w:rPr>
      </w:pPr>
      <w:r>
        <w:t xml:space="preserve">Добавьте </w:t>
      </w:r>
      <w:r>
        <w:rPr>
          <w:lang w:val="en-US"/>
        </w:rPr>
        <w:t xml:space="preserve">Kafka </w:t>
      </w:r>
      <w:r>
        <w:t>в автозагрузку:</w:t>
      </w:r>
    </w:p>
    <w:p w14:paraId="26300497" w14:textId="77777777" w:rsidR="00245274" w:rsidRDefault="00B02A84">
      <w:pPr>
        <w:pStyle w:val="CodeFrame0"/>
      </w:pPr>
      <w:r>
        <w:t>sudo systemctl enable kafka</w:t>
      </w:r>
    </w:p>
    <w:p w14:paraId="1B2CC99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Проверьте установку </w:t>
      </w:r>
      <w:r>
        <w:rPr>
          <w:lang w:val="en-US"/>
        </w:rPr>
        <w:t>Kafka</w:t>
      </w:r>
      <w:r>
        <w:t>:</w:t>
      </w:r>
    </w:p>
    <w:p w14:paraId="203F145B" w14:textId="77777777" w:rsidR="00245274" w:rsidRDefault="00B02A84">
      <w:pPr>
        <w:pStyle w:val="CodeFrame0"/>
      </w:pPr>
      <w:r>
        <w:t>telnet msk1-teiszint01 9092</w:t>
      </w:r>
    </w:p>
    <w:p w14:paraId="2EFCA0C1" w14:textId="77777777" w:rsidR="00245274" w:rsidRDefault="00B02A84" w:rsidP="003C70C7">
      <w:pPr>
        <w:pStyle w:val="af6"/>
        <w:numPr>
          <w:ilvl w:val="0"/>
          <w:numId w:val="6"/>
        </w:numPr>
      </w:pPr>
      <w:r>
        <w:t>Для установки интеграционного решения, выполните следующие действия:</w:t>
      </w:r>
    </w:p>
    <w:p w14:paraId="2CAFE0B5" w14:textId="77777777" w:rsidR="00245274" w:rsidRDefault="00B02A84" w:rsidP="003C70C7">
      <w:pPr>
        <w:pStyle w:val="af6"/>
        <w:numPr>
          <w:ilvl w:val="1"/>
          <w:numId w:val="6"/>
        </w:numPr>
      </w:pPr>
      <w:r>
        <w:t>Создать папку:</w:t>
      </w:r>
    </w:p>
    <w:p w14:paraId="724C5C5D" w14:textId="77777777" w:rsidR="00245274" w:rsidRPr="0099537B" w:rsidRDefault="00B02A84">
      <w:pPr>
        <w:pStyle w:val="CodeFrame0"/>
        <w:shd w:val="clear" w:color="auto" w:fill="F2F2F2"/>
      </w:pPr>
      <w:r w:rsidRPr="0099537B">
        <w:t>mkdir -p /opt/camel/&amp;&amp;cd /opt/camel/</w:t>
      </w:r>
    </w:p>
    <w:p w14:paraId="7680491A" w14:textId="77777777" w:rsidR="00245274" w:rsidRDefault="00B02A84" w:rsidP="003C70C7">
      <w:pPr>
        <w:pStyle w:val="af6"/>
        <w:numPr>
          <w:ilvl w:val="1"/>
          <w:numId w:val="6"/>
        </w:numPr>
      </w:pPr>
      <w:r>
        <w:t>Скопировать приложение:</w:t>
      </w:r>
    </w:p>
    <w:p w14:paraId="32816B40" w14:textId="77777777" w:rsidR="00245274" w:rsidRPr="0099537B" w:rsidRDefault="00B02A84">
      <w:pPr>
        <w:pStyle w:val="CodeFrame0"/>
        <w:shd w:val="clear" w:color="auto" w:fill="F2F2F2"/>
      </w:pPr>
      <w:r w:rsidRPr="0099537B">
        <w:t>cp /tmp/eisz-int.jar ./integration-1.0-SNAPSHOT.jar</w:t>
      </w:r>
    </w:p>
    <w:p w14:paraId="29FC3305" w14:textId="77777777" w:rsidR="00245274" w:rsidRDefault="00B02A84">
      <w:pPr>
        <w:pStyle w:val="CodeFrame0"/>
        <w:shd w:val="clear" w:color="auto" w:fill="F2F2F2"/>
      </w:pPr>
      <w:r>
        <w:lastRenderedPageBreak/>
        <w:t xml:space="preserve">cp </w:t>
      </w:r>
      <w:r>
        <w:rPr>
          <w:iCs/>
        </w:rPr>
        <w:t>tmp</w:t>
      </w:r>
      <w:r>
        <w:t>/int.conf .</w:t>
      </w:r>
    </w:p>
    <w:p w14:paraId="4B3E0635" w14:textId="77777777" w:rsidR="00245274" w:rsidRDefault="000D4FB0" w:rsidP="003C70C7">
      <w:pPr>
        <w:pStyle w:val="af6"/>
        <w:numPr>
          <w:ilvl w:val="1"/>
          <w:numId w:val="6"/>
        </w:numPr>
      </w:pPr>
      <w:r w:rsidRPr="000D4FB0">
        <w:t xml:space="preserve">Создать </w:t>
      </w:r>
      <w:proofErr w:type="spellStart"/>
      <w:r w:rsidRPr="000D4FB0">
        <w:t>unit</w:t>
      </w:r>
      <w:proofErr w:type="spellEnd"/>
      <w:r w:rsidRPr="000D4FB0">
        <w:t>-файл для интеграции:</w:t>
      </w:r>
    </w:p>
    <w:p w14:paraId="2580EC5B" w14:textId="77777777" w:rsidR="00245274" w:rsidRPr="0099537B" w:rsidRDefault="00B02A84">
      <w:pPr>
        <w:pStyle w:val="CodeFrame0"/>
        <w:shd w:val="clear" w:color="auto" w:fill="F2F2F2"/>
      </w:pPr>
      <w:r w:rsidRPr="0099537B">
        <w:t>sudo vi /etc/systemd/system/integration.service</w:t>
      </w:r>
    </w:p>
    <w:p w14:paraId="5DF83560" w14:textId="77777777" w:rsidR="000D4FB0" w:rsidRDefault="000D4FB0" w:rsidP="003C70C7">
      <w:pPr>
        <w:pStyle w:val="af6"/>
        <w:numPr>
          <w:ilvl w:val="1"/>
          <w:numId w:val="6"/>
        </w:numPr>
      </w:pPr>
      <w:r w:rsidRPr="000D4FB0">
        <w:t>Вставить в созданный файл:</w:t>
      </w:r>
    </w:p>
    <w:p w14:paraId="1624874F" w14:textId="77777777" w:rsidR="00245274" w:rsidRDefault="00B02A84">
      <w:pPr>
        <w:pStyle w:val="CodeFrame0"/>
        <w:shd w:val="clear" w:color="auto" w:fill="F2F2F2"/>
      </w:pPr>
      <w:r>
        <w:t>[Unit]</w:t>
      </w:r>
    </w:p>
    <w:p w14:paraId="1267969A" w14:textId="77777777" w:rsidR="00245274" w:rsidRDefault="00245274">
      <w:pPr>
        <w:pStyle w:val="CodeFrame0"/>
        <w:shd w:val="clear" w:color="auto" w:fill="F2F2F2"/>
      </w:pPr>
    </w:p>
    <w:p w14:paraId="2B094E90" w14:textId="77777777" w:rsidR="00245274" w:rsidRDefault="00B02A84">
      <w:pPr>
        <w:pStyle w:val="CodeFrame0"/>
        <w:shd w:val="clear" w:color="auto" w:fill="F2F2F2"/>
      </w:pPr>
      <w:r>
        <w:t xml:space="preserve">Description=intergation app </w:t>
      </w:r>
    </w:p>
    <w:p w14:paraId="1F17C221" w14:textId="77777777" w:rsidR="00245274" w:rsidRDefault="00B02A84">
      <w:pPr>
        <w:pStyle w:val="CodeFrame0"/>
        <w:shd w:val="clear" w:color="auto" w:fill="F2F2F2"/>
      </w:pPr>
      <w:r>
        <w:t>After=syslog.target</w:t>
      </w:r>
    </w:p>
    <w:p w14:paraId="6D7F4154" w14:textId="77777777" w:rsidR="00245274" w:rsidRDefault="00245274">
      <w:pPr>
        <w:pStyle w:val="CodeFrame0"/>
        <w:shd w:val="clear" w:color="auto" w:fill="F2F2F2"/>
      </w:pPr>
    </w:p>
    <w:p w14:paraId="45FA2F72" w14:textId="77777777" w:rsidR="00245274" w:rsidRDefault="00B02A84">
      <w:pPr>
        <w:pStyle w:val="CodeFrame0"/>
        <w:shd w:val="clear" w:color="auto" w:fill="F2F2F2"/>
      </w:pPr>
      <w:r>
        <w:t>[Service]</w:t>
      </w:r>
    </w:p>
    <w:p w14:paraId="29FB130A" w14:textId="77777777" w:rsidR="00245274" w:rsidRPr="0099537B" w:rsidRDefault="00B02A84">
      <w:pPr>
        <w:pStyle w:val="CodeFrame0"/>
        <w:shd w:val="clear" w:color="auto" w:fill="F2F2F2"/>
      </w:pPr>
      <w:r w:rsidRPr="0099537B">
        <w:t>ExecStart=/usr/bin/java -jar -Dhawtio.proxyWhitelist=*  -Dfile.encoding=UTF-8  -DLOGSTASH_HOST=$LOGSTASH_HOST  -DLOGSTASH_PORT=$LOGSTASH_PORT /opt/camel/integration-1.0-SNAPSHOT.jar</w:t>
      </w:r>
    </w:p>
    <w:p w14:paraId="20162C52" w14:textId="77777777" w:rsidR="00245274" w:rsidRPr="0099537B" w:rsidRDefault="00B02A84">
      <w:pPr>
        <w:pStyle w:val="CodeFrame0"/>
        <w:shd w:val="clear" w:color="auto" w:fill="F2F2F2"/>
      </w:pPr>
      <w:r w:rsidRPr="0099537B">
        <w:t>SuccessExitStatus=143</w:t>
      </w:r>
    </w:p>
    <w:p w14:paraId="0DAEF66C" w14:textId="77777777" w:rsidR="00245274" w:rsidRPr="0099537B" w:rsidRDefault="00B02A84">
      <w:pPr>
        <w:pStyle w:val="CodeFrame0"/>
        <w:shd w:val="clear" w:color="auto" w:fill="F2F2F2"/>
      </w:pPr>
      <w:r w:rsidRPr="0099537B">
        <w:t>EnvironmentFile=/opt/camel/int.conf</w:t>
      </w:r>
    </w:p>
    <w:p w14:paraId="0C303C4B" w14:textId="77777777" w:rsidR="00245274" w:rsidRPr="0099537B" w:rsidRDefault="00B02A84">
      <w:pPr>
        <w:pStyle w:val="CodeFrame0"/>
        <w:shd w:val="clear" w:color="auto" w:fill="F2F2F2"/>
      </w:pPr>
      <w:r w:rsidRPr="0099537B">
        <w:t>User=camel</w:t>
      </w:r>
    </w:p>
    <w:p w14:paraId="3185BF6C" w14:textId="77777777" w:rsidR="00245274" w:rsidRPr="0099537B" w:rsidRDefault="00245274">
      <w:pPr>
        <w:pStyle w:val="CodeFrame0"/>
        <w:shd w:val="clear" w:color="auto" w:fill="F2F2F2"/>
      </w:pPr>
    </w:p>
    <w:p w14:paraId="730D5238" w14:textId="77777777" w:rsidR="00245274" w:rsidRPr="0099537B" w:rsidRDefault="00B02A84">
      <w:pPr>
        <w:pStyle w:val="CodeFrame0"/>
        <w:shd w:val="clear" w:color="auto" w:fill="F2F2F2"/>
      </w:pPr>
      <w:r w:rsidRPr="0099537B">
        <w:t>[Install]</w:t>
      </w:r>
    </w:p>
    <w:p w14:paraId="61183331" w14:textId="77777777" w:rsidR="00245274" w:rsidRPr="0099537B" w:rsidRDefault="00B02A84">
      <w:pPr>
        <w:pStyle w:val="CodeFrame0"/>
        <w:shd w:val="clear" w:color="auto" w:fill="F2F2F2"/>
      </w:pPr>
      <w:r w:rsidRPr="0099537B">
        <w:t>WantedBy=multi-user.target</w:t>
      </w:r>
    </w:p>
    <w:p w14:paraId="7870BA96" w14:textId="77777777" w:rsidR="00245274" w:rsidRPr="0069751A" w:rsidRDefault="00B02A84" w:rsidP="003C70C7">
      <w:pPr>
        <w:pStyle w:val="af6"/>
        <w:numPr>
          <w:ilvl w:val="1"/>
          <w:numId w:val="6"/>
        </w:numPr>
      </w:pPr>
      <w:r w:rsidRPr="0069751A">
        <w:t>Сохранить созданный файл.</w:t>
      </w:r>
    </w:p>
    <w:p w14:paraId="17B2F9E4" w14:textId="77777777" w:rsidR="00245274" w:rsidRPr="0069751A" w:rsidRDefault="00B02A84" w:rsidP="003C70C7">
      <w:pPr>
        <w:pStyle w:val="af6"/>
        <w:numPr>
          <w:ilvl w:val="1"/>
          <w:numId w:val="6"/>
        </w:numPr>
      </w:pPr>
      <w:r w:rsidRPr="0069751A">
        <w:t xml:space="preserve">Перезагрузить демона и стартовать </w:t>
      </w:r>
      <w:proofErr w:type="spellStart"/>
      <w:r>
        <w:t>Tomcat</w:t>
      </w:r>
      <w:proofErr w:type="spellEnd"/>
      <w:r w:rsidRPr="0069751A">
        <w:t>:</w:t>
      </w:r>
    </w:p>
    <w:p w14:paraId="48295ACC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758D1C12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integration</w:t>
      </w:r>
    </w:p>
    <w:p w14:paraId="417AE82F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14" w:name="_Toc45653328"/>
      <w:r>
        <w:t>Сервер Журналирования событий (</w:t>
      </w:r>
      <w:r>
        <w:rPr>
          <w:lang w:val="en-US"/>
        </w:rPr>
        <w:t>ELK</w:t>
      </w:r>
      <w:r>
        <w:t>)</w:t>
      </w:r>
      <w:bookmarkEnd w:id="14"/>
    </w:p>
    <w:p w14:paraId="232A207A" w14:textId="77777777" w:rsidR="00245274" w:rsidRDefault="00B02A84">
      <w:r>
        <w:t xml:space="preserve">Исходная машина: </w:t>
      </w:r>
      <w:r>
        <w:rPr>
          <w:rFonts w:ascii="Calibri;sans-serif;serif;EmojiF" w:hAnsi="Calibri;sans-serif;serif;EmojiF"/>
          <w:color w:val="212121"/>
          <w:sz w:val="21"/>
        </w:rPr>
        <w:t>msk1-teiszlog01</w:t>
      </w:r>
      <w:r>
        <w:t>.</w:t>
      </w:r>
    </w:p>
    <w:p w14:paraId="222CB426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необходимые дистрибутивы:</w:t>
      </w:r>
    </w:p>
    <w:p w14:paraId="2807E8C1" w14:textId="77777777" w:rsidR="00245274" w:rsidRPr="0099537B" w:rsidRDefault="00B02A84">
      <w:pPr>
        <w:pStyle w:val="CodeFrame0"/>
      </w:pPr>
      <w:r w:rsidRPr="0099537B">
        <w:t>cp –r /mnt/disk/elk/* /tmp/</w:t>
      </w:r>
    </w:p>
    <w:p w14:paraId="5278EA83" w14:textId="77777777" w:rsidR="00245274" w:rsidRDefault="00B02A84">
      <w:pPr>
        <w:pStyle w:val="CodeFrame0"/>
      </w:pPr>
      <w:r>
        <w:t>cd /tmp</w:t>
      </w:r>
    </w:p>
    <w:p w14:paraId="03C9787D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r>
        <w:rPr>
          <w:lang w:val="en-US"/>
        </w:rPr>
        <w:t>Java:</w:t>
      </w:r>
    </w:p>
    <w:p w14:paraId="631FFF2B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5D8CF175" w14:textId="77777777" w:rsidR="00245274" w:rsidRPr="0099537B" w:rsidRDefault="00B02A84">
      <w:pPr>
        <w:pStyle w:val="CodeFrame0"/>
      </w:pPr>
      <w:r w:rsidRPr="0099537B">
        <w:t># rpm --import https://artifacts.elastic.co/GPG-KEY-elasticsearch</w:t>
      </w:r>
    </w:p>
    <w:p w14:paraId="0317F15F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Подключить </w:t>
      </w:r>
      <w:proofErr w:type="spellStart"/>
      <w:r>
        <w:t>репозиторий</w:t>
      </w:r>
      <w:proofErr w:type="spellEnd"/>
      <w:r>
        <w:t xml:space="preserve"> </w:t>
      </w:r>
      <w:proofErr w:type="spellStart"/>
      <w:r>
        <w:t>Elasticsearch</w:t>
      </w:r>
      <w:proofErr w:type="spellEnd"/>
      <w:r>
        <w:t>:</w:t>
      </w:r>
    </w:p>
    <w:p w14:paraId="48937126" w14:textId="77777777" w:rsidR="00245274" w:rsidRPr="0099537B" w:rsidRDefault="00B02A84">
      <w:pPr>
        <w:pStyle w:val="CodeFrame0"/>
      </w:pPr>
      <w:r w:rsidRPr="0099537B">
        <w:t># mcedit /etc/yum.repos.d/elasticsearch.repo</w:t>
      </w:r>
    </w:p>
    <w:p w14:paraId="5B689C04" w14:textId="77777777" w:rsidR="00245274" w:rsidRPr="0099537B" w:rsidRDefault="00B02A84">
      <w:pPr>
        <w:pStyle w:val="CodeFrame0"/>
      </w:pPr>
      <w:r w:rsidRPr="0099537B">
        <w:t>[elasticsearch-6.x]</w:t>
      </w:r>
    </w:p>
    <w:p w14:paraId="573634CC" w14:textId="77777777" w:rsidR="00245274" w:rsidRPr="0099537B" w:rsidRDefault="00B02A84">
      <w:pPr>
        <w:pStyle w:val="CodeFrame0"/>
      </w:pPr>
      <w:r w:rsidRPr="0099537B">
        <w:t>name=Elasticsearch repository for 6.x packages</w:t>
      </w:r>
    </w:p>
    <w:p w14:paraId="55944CCD" w14:textId="77777777" w:rsidR="00245274" w:rsidRPr="0099537B" w:rsidRDefault="00B02A84">
      <w:pPr>
        <w:pStyle w:val="CodeFrame0"/>
      </w:pPr>
      <w:r w:rsidRPr="0099537B">
        <w:t>baseurl=https://artifacts.elastic.co/packages/6.x/yum</w:t>
      </w:r>
    </w:p>
    <w:p w14:paraId="35533462" w14:textId="77777777" w:rsidR="00245274" w:rsidRPr="0099537B" w:rsidRDefault="00B02A84">
      <w:pPr>
        <w:pStyle w:val="CodeFrame0"/>
      </w:pPr>
      <w:r w:rsidRPr="0099537B">
        <w:t>gpgcheck=1</w:t>
      </w:r>
    </w:p>
    <w:p w14:paraId="540D5A42" w14:textId="77777777" w:rsidR="00245274" w:rsidRPr="0099537B" w:rsidRDefault="00B02A84">
      <w:pPr>
        <w:pStyle w:val="CodeFrame0"/>
      </w:pPr>
      <w:r w:rsidRPr="0099537B">
        <w:t>gpgkey=https://artifacts.elastic.co/GPG-KEY-elasticsearch</w:t>
      </w:r>
    </w:p>
    <w:p w14:paraId="1F4C7AD5" w14:textId="77777777" w:rsidR="00245274" w:rsidRDefault="00B02A84">
      <w:pPr>
        <w:pStyle w:val="CodeFrame0"/>
      </w:pPr>
      <w:r>
        <w:lastRenderedPageBreak/>
        <w:t>enabled=1</w:t>
      </w:r>
    </w:p>
    <w:p w14:paraId="54110396" w14:textId="77777777" w:rsidR="00245274" w:rsidRDefault="00B02A84">
      <w:pPr>
        <w:pStyle w:val="CodeFrame0"/>
      </w:pPr>
      <w:r>
        <w:t>autorefresh=1</w:t>
      </w:r>
    </w:p>
    <w:p w14:paraId="2BC372E7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Elasticsearch</w:t>
      </w:r>
      <w:proofErr w:type="spellEnd"/>
      <w:r>
        <w:t>:</w:t>
      </w:r>
    </w:p>
    <w:p w14:paraId="041BC07E" w14:textId="77777777" w:rsidR="00245274" w:rsidRDefault="00B02A84">
      <w:pPr>
        <w:pStyle w:val="CodeFrame0"/>
      </w:pPr>
      <w:r>
        <w:t># yum install elasticsearch</w:t>
      </w:r>
    </w:p>
    <w:p w14:paraId="37B45A92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Добавить </w:t>
      </w:r>
      <w:proofErr w:type="spellStart"/>
      <w:r>
        <w:t>Elasticsearch</w:t>
      </w:r>
      <w:proofErr w:type="spellEnd"/>
      <w:r>
        <w:t xml:space="preserve"> в автозагрузку и запустить его с настройками по умолчанию:</w:t>
      </w:r>
    </w:p>
    <w:p w14:paraId="1D0360BE" w14:textId="77777777" w:rsidR="00245274" w:rsidRPr="0099537B" w:rsidRDefault="00B02A84">
      <w:pPr>
        <w:pStyle w:val="CodeFrame0"/>
      </w:pPr>
      <w:r w:rsidRPr="0099537B">
        <w:t># systemctl daemon-reload</w:t>
      </w:r>
    </w:p>
    <w:p w14:paraId="25A31A5D" w14:textId="77777777" w:rsidR="00245274" w:rsidRPr="0099537B" w:rsidRDefault="00B02A84">
      <w:pPr>
        <w:pStyle w:val="CodeFrame0"/>
      </w:pPr>
      <w:r w:rsidRPr="0099537B">
        <w:t># systemctl enable elasticsearch.service</w:t>
      </w:r>
    </w:p>
    <w:p w14:paraId="7D37243E" w14:textId="77777777" w:rsidR="00245274" w:rsidRDefault="00B02A84">
      <w:pPr>
        <w:pStyle w:val="CodeFrame0"/>
      </w:pPr>
      <w:r>
        <w:t># systemctl start elasticsearch.service</w:t>
      </w:r>
    </w:p>
    <w:p w14:paraId="47766325" w14:textId="77777777" w:rsidR="00245274" w:rsidRDefault="00B02A84" w:rsidP="003C70C7">
      <w:pPr>
        <w:pStyle w:val="af6"/>
        <w:numPr>
          <w:ilvl w:val="0"/>
          <w:numId w:val="9"/>
        </w:numPr>
      </w:pPr>
      <w:r>
        <w:t>Проверить запуск службы:</w:t>
      </w:r>
    </w:p>
    <w:p w14:paraId="23C66FC4" w14:textId="77777777" w:rsidR="00245274" w:rsidRDefault="00B02A84">
      <w:pPr>
        <w:pStyle w:val="CodeFrame0"/>
      </w:pPr>
      <w:r>
        <w:t>systemctl status elasticsearch.service</w:t>
      </w:r>
    </w:p>
    <w:p w14:paraId="0EBA6635" w14:textId="77777777" w:rsidR="00245274" w:rsidRDefault="00B02A84" w:rsidP="003C70C7">
      <w:pPr>
        <w:pStyle w:val="af6"/>
        <w:numPr>
          <w:ilvl w:val="0"/>
          <w:numId w:val="9"/>
        </w:numPr>
      </w:pPr>
      <w:r>
        <w:t>Добавить файл конфигурации:</w:t>
      </w:r>
    </w:p>
    <w:p w14:paraId="1FEFB4FB" w14:textId="77777777" w:rsidR="00245274" w:rsidRDefault="00B02A84">
      <w:pPr>
        <w:pStyle w:val="CodeFrame0"/>
      </w:pPr>
      <w:r>
        <w:t>cp /tmp/conf /etc/elk</w:t>
      </w:r>
    </w:p>
    <w:p w14:paraId="49FEBDBA" w14:textId="77777777" w:rsidR="00245274" w:rsidRDefault="00B02A84" w:rsidP="003C70C7">
      <w:pPr>
        <w:pStyle w:val="af6"/>
        <w:numPr>
          <w:ilvl w:val="0"/>
          <w:numId w:val="9"/>
        </w:numPr>
      </w:pPr>
      <w:r>
        <w:t>После изменения настроек перезапустить службу:</w:t>
      </w:r>
    </w:p>
    <w:p w14:paraId="4CC1596B" w14:textId="77777777" w:rsidR="00245274" w:rsidRDefault="00B02A84">
      <w:pPr>
        <w:pStyle w:val="CodeFrame0"/>
      </w:pPr>
      <w:r>
        <w:t># systemctl restart elasticsearch.service</w:t>
      </w:r>
    </w:p>
    <w:p w14:paraId="30903756" w14:textId="77777777" w:rsidR="00245274" w:rsidRDefault="00B02A84" w:rsidP="003C70C7">
      <w:pPr>
        <w:pStyle w:val="af6"/>
        <w:numPr>
          <w:ilvl w:val="0"/>
          <w:numId w:val="9"/>
        </w:numPr>
      </w:pPr>
      <w:r>
        <w:t>Просмотреть результат:</w:t>
      </w:r>
    </w:p>
    <w:p w14:paraId="27A7B370" w14:textId="77777777" w:rsidR="00245274" w:rsidRDefault="00B02A84">
      <w:pPr>
        <w:pStyle w:val="CodeFrame0"/>
      </w:pPr>
      <w:r>
        <w:t># netstat -tulnp | grep 9200</w:t>
      </w:r>
    </w:p>
    <w:p w14:paraId="679B9751" w14:textId="77777777" w:rsidR="00245274" w:rsidRDefault="00B02A84">
      <w:pPr>
        <w:pStyle w:val="CodeFrame0"/>
      </w:pPr>
      <w:r>
        <w:t>tcp6      0    0 127.0.0.1:9200     :::*        LISTEN      14130/java</w:t>
      </w:r>
    </w:p>
    <w:p w14:paraId="5708F124" w14:textId="77777777" w:rsidR="00245274" w:rsidRDefault="00B02A84" w:rsidP="003C70C7">
      <w:pPr>
        <w:pStyle w:val="af6"/>
        <w:numPr>
          <w:ilvl w:val="0"/>
          <w:numId w:val="9"/>
        </w:numPr>
      </w:pPr>
      <w:r>
        <w:t>Импорт ключа репозитория.</w:t>
      </w:r>
    </w:p>
    <w:p w14:paraId="0D17CF71" w14:textId="77777777" w:rsidR="00245274" w:rsidRPr="0099537B" w:rsidRDefault="00B02A84">
      <w:pPr>
        <w:pStyle w:val="CodeFrame0"/>
      </w:pPr>
      <w:r w:rsidRPr="0099537B">
        <w:t>rpm --import https://artifacts.elastic.co/GPG-KEY-elasticsearch</w:t>
      </w:r>
    </w:p>
    <w:p w14:paraId="657DE1F6" w14:textId="77777777" w:rsidR="00245274" w:rsidRDefault="00B02A84" w:rsidP="003C70C7">
      <w:pPr>
        <w:pStyle w:val="af6"/>
        <w:numPr>
          <w:ilvl w:val="0"/>
          <w:numId w:val="9"/>
        </w:numPr>
      </w:pPr>
      <w:r>
        <w:t>Добавляем конфигурацию репозитория:</w:t>
      </w:r>
    </w:p>
    <w:p w14:paraId="29529840" w14:textId="77777777" w:rsidR="00245274" w:rsidRPr="0099537B" w:rsidRDefault="00B02A84">
      <w:pPr>
        <w:pStyle w:val="CodeFrame0"/>
      </w:pPr>
      <w:r w:rsidRPr="0099537B">
        <w:t># mcedit /etc/yum.repos.d/kibana.repo</w:t>
      </w:r>
    </w:p>
    <w:p w14:paraId="60A788B8" w14:textId="77777777" w:rsidR="00245274" w:rsidRPr="0099537B" w:rsidRDefault="00B02A84">
      <w:pPr>
        <w:pStyle w:val="CodeFrame0"/>
      </w:pPr>
      <w:r w:rsidRPr="0099537B">
        <w:t>[kibana-6.x]</w:t>
      </w:r>
    </w:p>
    <w:p w14:paraId="1634E0E6" w14:textId="77777777" w:rsidR="00245274" w:rsidRPr="0099537B" w:rsidRDefault="00B02A84">
      <w:pPr>
        <w:pStyle w:val="CodeFrame0"/>
      </w:pPr>
      <w:r w:rsidRPr="0099537B">
        <w:t>name=Kibana repository for 6.x packages</w:t>
      </w:r>
    </w:p>
    <w:p w14:paraId="05A49A2B" w14:textId="77777777" w:rsidR="00245274" w:rsidRPr="0099537B" w:rsidRDefault="00B02A84">
      <w:pPr>
        <w:pStyle w:val="CodeFrame0"/>
      </w:pPr>
      <w:r w:rsidRPr="0099537B">
        <w:t>baseurl=https://artifacts.elastic.co/packages/6.x/yum</w:t>
      </w:r>
    </w:p>
    <w:p w14:paraId="16BB2975" w14:textId="77777777" w:rsidR="00245274" w:rsidRPr="0099537B" w:rsidRDefault="00B02A84">
      <w:pPr>
        <w:pStyle w:val="CodeFrame0"/>
      </w:pPr>
      <w:r w:rsidRPr="0099537B">
        <w:t>gpgcheck=1</w:t>
      </w:r>
    </w:p>
    <w:p w14:paraId="25322C12" w14:textId="77777777" w:rsidR="00245274" w:rsidRPr="0099537B" w:rsidRDefault="00B02A84">
      <w:pPr>
        <w:pStyle w:val="CodeFrame0"/>
      </w:pPr>
      <w:r w:rsidRPr="0099537B">
        <w:t>gpgkey=https://artifacts.elastic.co/GPG-KEY-elasticsearch</w:t>
      </w:r>
    </w:p>
    <w:p w14:paraId="10D17BB8" w14:textId="77777777" w:rsidR="00245274" w:rsidRDefault="00B02A84">
      <w:pPr>
        <w:pStyle w:val="CodeFrame0"/>
      </w:pPr>
      <w:r>
        <w:t>enabled=1</w:t>
      </w:r>
    </w:p>
    <w:p w14:paraId="4F83F8C4" w14:textId="77777777" w:rsidR="00245274" w:rsidRDefault="00B02A84">
      <w:pPr>
        <w:pStyle w:val="CodeFrame0"/>
      </w:pPr>
      <w:r>
        <w:t>autorefresh=1</w:t>
      </w:r>
    </w:p>
    <w:p w14:paraId="14EB5684" w14:textId="77777777" w:rsidR="00245274" w:rsidRDefault="00B02A84">
      <w:pPr>
        <w:pStyle w:val="CodeFrame0"/>
      </w:pPr>
      <w:r>
        <w:t>type=rpm-md</w:t>
      </w:r>
    </w:p>
    <w:p w14:paraId="2362BB3B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Запустить установку </w:t>
      </w:r>
      <w:r>
        <w:rPr>
          <w:lang w:val="en-US"/>
        </w:rPr>
        <w:t>Kibana:</w:t>
      </w:r>
    </w:p>
    <w:p w14:paraId="1DB57F88" w14:textId="77777777" w:rsidR="00245274" w:rsidRDefault="00B02A84">
      <w:pPr>
        <w:pStyle w:val="CodeFrame0"/>
      </w:pPr>
      <w:r>
        <w:t># yum install kibana</w:t>
      </w:r>
    </w:p>
    <w:p w14:paraId="56EA479E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Добавляем </w:t>
      </w:r>
      <w:proofErr w:type="spellStart"/>
      <w:r>
        <w:t>Kibana</w:t>
      </w:r>
      <w:proofErr w:type="spellEnd"/>
      <w:r>
        <w:t xml:space="preserve"> в автозагрузку и запускаем:</w:t>
      </w:r>
    </w:p>
    <w:p w14:paraId="74CA4F9D" w14:textId="77777777" w:rsidR="00245274" w:rsidRPr="0099537B" w:rsidRDefault="00B02A84">
      <w:pPr>
        <w:pStyle w:val="CodeFrame0"/>
      </w:pPr>
      <w:r w:rsidRPr="0099537B">
        <w:t># systemctl daemon-reload</w:t>
      </w:r>
    </w:p>
    <w:p w14:paraId="105D245D" w14:textId="77777777" w:rsidR="00245274" w:rsidRPr="0099537B" w:rsidRDefault="00B02A84">
      <w:pPr>
        <w:pStyle w:val="CodeFrame0"/>
      </w:pPr>
      <w:r w:rsidRPr="0099537B">
        <w:t># systemctl enable kibana.service</w:t>
      </w:r>
    </w:p>
    <w:p w14:paraId="6048ADAB" w14:textId="77777777" w:rsidR="00245274" w:rsidRDefault="00B02A84">
      <w:pPr>
        <w:pStyle w:val="CodeFrame0"/>
      </w:pPr>
      <w:r>
        <w:t># systemctl start kibana.service</w:t>
      </w:r>
    </w:p>
    <w:p w14:paraId="5F3B6790" w14:textId="77777777" w:rsidR="00245274" w:rsidRDefault="00B02A84" w:rsidP="003C70C7">
      <w:pPr>
        <w:pStyle w:val="af6"/>
        <w:numPr>
          <w:ilvl w:val="0"/>
          <w:numId w:val="9"/>
        </w:numPr>
      </w:pPr>
      <w:r>
        <w:t>Проверяем состояние запущенного сервиса:</w:t>
      </w:r>
    </w:p>
    <w:p w14:paraId="0500F57A" w14:textId="77777777" w:rsidR="00245274" w:rsidRDefault="00B02A84">
      <w:pPr>
        <w:pStyle w:val="CodeFrame0"/>
      </w:pPr>
      <w:r>
        <w:lastRenderedPageBreak/>
        <w:t># systemctl status kibana.service</w:t>
      </w:r>
    </w:p>
    <w:p w14:paraId="10D60DF5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По умолчанию </w:t>
      </w:r>
      <w:proofErr w:type="spellStart"/>
      <w:r>
        <w:t>Kibana</w:t>
      </w:r>
      <w:proofErr w:type="spellEnd"/>
      <w:r>
        <w:t xml:space="preserve"> слушает порт 5601. Не спешите его проверять сразу после запуска, т.к. </w:t>
      </w:r>
      <w:r>
        <w:rPr>
          <w:lang w:val="en-US"/>
        </w:rPr>
        <w:t>Kibana</w:t>
      </w:r>
      <w:r>
        <w:t xml:space="preserve"> стартует долго. Начинайте проверку примерно через 1 минуту:</w:t>
      </w:r>
    </w:p>
    <w:p w14:paraId="7EE23229" w14:textId="77777777" w:rsidR="00245274" w:rsidRDefault="00B02A84">
      <w:pPr>
        <w:pStyle w:val="CodeFrame0"/>
      </w:pPr>
      <w:r>
        <w:t># netstat -tulnp | grep 5601</w:t>
      </w:r>
    </w:p>
    <w:p w14:paraId="46AB5E02" w14:textId="77777777" w:rsidR="00245274" w:rsidRDefault="00B02A84">
      <w:pPr>
        <w:pStyle w:val="CodeFrame0"/>
      </w:pPr>
      <w:r>
        <w:t>tcp        0   0 127.0.0.1:5601     0.0.0.0:*      LISTEN     27401/node</w:t>
      </w:r>
    </w:p>
    <w:p w14:paraId="37424A2B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Logstash</w:t>
      </w:r>
      <w:proofErr w:type="spellEnd"/>
      <w:r>
        <w:t xml:space="preserve"> в </w:t>
      </w:r>
      <w:proofErr w:type="spellStart"/>
      <w:r>
        <w:t>Centos</w:t>
      </w:r>
      <w:proofErr w:type="spellEnd"/>
      <w:r>
        <w:t xml:space="preserve"> 7:</w:t>
      </w:r>
    </w:p>
    <w:p w14:paraId="05242C7D" w14:textId="77777777" w:rsidR="00245274" w:rsidRDefault="00B02A84">
      <w:pPr>
        <w:pStyle w:val="CodeFrame0"/>
      </w:pPr>
      <w:r>
        <w:t># yum install logstash</w:t>
      </w:r>
    </w:p>
    <w:p w14:paraId="57CB7B38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Добавить </w:t>
      </w:r>
      <w:proofErr w:type="spellStart"/>
      <w:r>
        <w:t>logstash</w:t>
      </w:r>
      <w:proofErr w:type="spellEnd"/>
      <w:r>
        <w:t xml:space="preserve"> в автозагрузку:</w:t>
      </w:r>
    </w:p>
    <w:p w14:paraId="3442FBF2" w14:textId="77777777" w:rsidR="00245274" w:rsidRDefault="00B02A84">
      <w:pPr>
        <w:pStyle w:val="CodeFrame0"/>
      </w:pPr>
      <w:r>
        <w:t># systemctl enable logstash.service</w:t>
      </w:r>
    </w:p>
    <w:p w14:paraId="08C83C46" w14:textId="77777777" w:rsidR="00245274" w:rsidRDefault="00B02A84">
      <w:pPr>
        <w:pStyle w:val="CodeFrame0"/>
      </w:pPr>
      <w:r>
        <w:t># systemctl start logstash.service</w:t>
      </w:r>
    </w:p>
    <w:p w14:paraId="04BCF63E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конфигурационные файлы:</w:t>
      </w:r>
    </w:p>
    <w:p w14:paraId="603F4D76" w14:textId="77777777" w:rsidR="00245274" w:rsidRDefault="00B02A84">
      <w:pPr>
        <w:pStyle w:val="CodeFrame0"/>
      </w:pPr>
      <w:r>
        <w:t>Cp /tmp/conf /etc/logstrash</w:t>
      </w:r>
    </w:p>
    <w:p w14:paraId="778B96C2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filebeat</w:t>
      </w:r>
      <w:proofErr w:type="spellEnd"/>
      <w:r>
        <w:t>:</w:t>
      </w:r>
    </w:p>
    <w:p w14:paraId="41238A16" w14:textId="77777777" w:rsidR="00245274" w:rsidRDefault="00B02A84">
      <w:pPr>
        <w:pStyle w:val="CodeFrame0"/>
      </w:pPr>
      <w:r>
        <w:t># yum install filebeat</w:t>
      </w:r>
    </w:p>
    <w:p w14:paraId="0B754058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конфигурационные файлы:</w:t>
      </w:r>
    </w:p>
    <w:p w14:paraId="2C3214FC" w14:textId="77777777" w:rsidR="00245274" w:rsidRDefault="00B02A84">
      <w:pPr>
        <w:pStyle w:val="CodeFrame0"/>
      </w:pPr>
      <w:r>
        <w:t>Cp /tmp/conf /etc/filebeat</w:t>
      </w:r>
    </w:p>
    <w:p w14:paraId="185BD70C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Запустить </w:t>
      </w:r>
      <w:proofErr w:type="spellStart"/>
      <w:r>
        <w:t>filebeat</w:t>
      </w:r>
      <w:proofErr w:type="spellEnd"/>
      <w:r>
        <w:t xml:space="preserve"> и добавить в автозагрузку:</w:t>
      </w:r>
    </w:p>
    <w:p w14:paraId="1655B67D" w14:textId="77777777" w:rsidR="00245274" w:rsidRPr="0099537B" w:rsidRDefault="00B02A84">
      <w:pPr>
        <w:pStyle w:val="CodeFrame0"/>
      </w:pPr>
      <w:r w:rsidRPr="0099537B">
        <w:t># systemctl start filebeat</w:t>
      </w:r>
    </w:p>
    <w:p w14:paraId="714685B1" w14:textId="77777777" w:rsidR="00245274" w:rsidRPr="0099537B" w:rsidRDefault="00B02A84">
      <w:pPr>
        <w:pStyle w:val="CodeFrame0"/>
      </w:pPr>
      <w:r w:rsidRPr="0099537B">
        <w:t># systemctl enable filebeat</w:t>
      </w:r>
    </w:p>
    <w:p w14:paraId="3983BE8D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15" w:name="_Ref24037409"/>
      <w:bookmarkStart w:id="16" w:name="_Ref24125577"/>
      <w:bookmarkStart w:id="17" w:name="_Toc45653329"/>
      <w:r>
        <w:lastRenderedPageBreak/>
        <w:t>Запуск и остановка стенда</w:t>
      </w:r>
      <w:bookmarkEnd w:id="15"/>
      <w:bookmarkEnd w:id="16"/>
      <w:bookmarkEnd w:id="17"/>
    </w:p>
    <w:p w14:paraId="0E320CC1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18" w:name="_Toc45653330"/>
      <w:r>
        <w:t>Порядок запуска стенда</w:t>
      </w:r>
      <w:bookmarkEnd w:id="18"/>
    </w:p>
    <w:p w14:paraId="31200050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базу данных,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msk1-teiszdb01.interrao.ru</w:t>
      </w:r>
      <w:r>
        <w:t>:</w:t>
      </w:r>
    </w:p>
    <w:p w14:paraId="33B8B961" w14:textId="77777777" w:rsidR="00245274" w:rsidRDefault="00B02A84">
      <w:pPr>
        <w:pStyle w:val="CodeFrame0"/>
      </w:pPr>
      <w:r>
        <w:t>systemctl start postgres11.service</w:t>
      </w:r>
    </w:p>
    <w:p w14:paraId="50ACA08B" w14:textId="6EC9DCFA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сервис SSO (если необходимо), выполнив на сервере </w:t>
      </w:r>
      <w:hyperlink r:id="rId19">
        <w:r>
          <w:rPr>
            <w:rStyle w:val="-"/>
          </w:rPr>
          <w:t>http://msk1-teiszmig01.interrao.ru/</w:t>
        </w:r>
      </w:hyperlink>
      <w:r>
        <w:t>:</w:t>
      </w:r>
    </w:p>
    <w:p w14:paraId="0997DA54" w14:textId="77777777" w:rsidR="00245274" w:rsidRDefault="00B02A84">
      <w:pPr>
        <w:pStyle w:val="CodeFrame0"/>
      </w:pPr>
      <w:r>
        <w:t>systemctl start tomcat</w:t>
      </w:r>
    </w:p>
    <w:p w14:paraId="219F7639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сервер логирования,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msk1-teiszlog01.interrao.ru</w:t>
      </w:r>
      <w:r>
        <w:t>:</w:t>
      </w:r>
    </w:p>
    <w:p w14:paraId="7D873AE6" w14:textId="77777777" w:rsidR="00245274" w:rsidRPr="0099537B" w:rsidRDefault="00B02A84">
      <w:pPr>
        <w:pStyle w:val="CodeFrame0"/>
      </w:pPr>
      <w:r w:rsidRPr="0099537B">
        <w:t xml:space="preserve">systemctl start elasticsearch.service </w:t>
      </w:r>
    </w:p>
    <w:p w14:paraId="47EB93B9" w14:textId="77777777" w:rsidR="00245274" w:rsidRPr="0099537B" w:rsidRDefault="00B02A84">
      <w:pPr>
        <w:pStyle w:val="CodeFrame0"/>
      </w:pPr>
      <w:r w:rsidRPr="0099537B">
        <w:t>systemctl start kibana.service</w:t>
      </w:r>
    </w:p>
    <w:p w14:paraId="338EF7F3" w14:textId="77777777" w:rsidR="00245274" w:rsidRPr="0099537B" w:rsidRDefault="00B02A84">
      <w:pPr>
        <w:pStyle w:val="CodeFrame0"/>
      </w:pPr>
      <w:r w:rsidRPr="0099537B">
        <w:t xml:space="preserve">systemctl start logstash.service </w:t>
      </w:r>
    </w:p>
    <w:p w14:paraId="0ECAF3A8" w14:textId="77777777" w:rsidR="00245274" w:rsidRPr="0099537B" w:rsidRDefault="00B02A84">
      <w:pPr>
        <w:pStyle w:val="CodeFrame0"/>
      </w:pPr>
      <w:r w:rsidRPr="0099537B">
        <w:t>systemctl start filebeat</w:t>
      </w:r>
    </w:p>
    <w:p w14:paraId="1AF2275C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сервис основного приложения </w:t>
      </w:r>
      <w:proofErr w:type="spellStart"/>
      <w:r>
        <w:t>Web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выполнив на сервера </w:t>
      </w:r>
      <w:r>
        <w:rPr>
          <w:rFonts w:ascii="Calibri;sans-serif;serif;EmojiF" w:hAnsi="Calibri;sans-serif;serif;EmojiF"/>
          <w:color w:val="212121"/>
          <w:sz w:val="21"/>
        </w:rPr>
        <w:t>msk1-teiszapp01.interrao.ru</w:t>
      </w:r>
      <w:r>
        <w:t>:</w:t>
      </w:r>
    </w:p>
    <w:p w14:paraId="56DCB828" w14:textId="77777777" w:rsidR="00245274" w:rsidRDefault="00B02A84">
      <w:pPr>
        <w:pStyle w:val="CodeFrame0"/>
      </w:pPr>
      <w:r>
        <w:t>systemctl start tomcat</w:t>
      </w:r>
    </w:p>
    <w:p w14:paraId="6C91B829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интеграционное решение,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msk1-teiszint01.interrao.ru</w:t>
      </w:r>
      <w:r>
        <w:t>:</w:t>
      </w:r>
    </w:p>
    <w:p w14:paraId="2D52F0BC" w14:textId="77777777" w:rsidR="00245274" w:rsidRPr="0099537B" w:rsidRDefault="00B02A84">
      <w:pPr>
        <w:pStyle w:val="CodeFrame0"/>
      </w:pPr>
      <w:r w:rsidRPr="0099537B">
        <w:t>systemctl start kafka</w:t>
      </w:r>
    </w:p>
    <w:p w14:paraId="61EA2F3E" w14:textId="77777777" w:rsidR="00245274" w:rsidRDefault="00245274">
      <w:pPr>
        <w:rPr>
          <w:lang w:val="en-US"/>
        </w:rPr>
      </w:pPr>
    </w:p>
    <w:p w14:paraId="70233A48" w14:textId="77777777" w:rsidR="00245274" w:rsidRPr="0099537B" w:rsidRDefault="00B02A84">
      <w:pPr>
        <w:pStyle w:val="CodeFrame0"/>
      </w:pPr>
      <w:r w:rsidRPr="0099537B">
        <w:t>cd /home/$USER/eisz-int&amp;&amp;javaw -jar -Dfile.encoding=UTF-8 eisz-int.jar</w:t>
      </w:r>
    </w:p>
    <w:p w14:paraId="127FD76B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19" w:name="_Toc45653331"/>
      <w:r>
        <w:t>Порядок остановки стенда</w:t>
      </w:r>
      <w:bookmarkEnd w:id="19"/>
    </w:p>
    <w:p w14:paraId="4D77CFB4" w14:textId="77777777" w:rsidR="00245274" w:rsidRDefault="00B02A84" w:rsidP="003C70C7">
      <w:pPr>
        <w:pStyle w:val="af6"/>
        <w:numPr>
          <w:ilvl w:val="0"/>
          <w:numId w:val="11"/>
        </w:numPr>
      </w:pPr>
      <w:r>
        <w:t>Остановить интеграционное решение:</w:t>
      </w:r>
    </w:p>
    <w:p w14:paraId="08681033" w14:textId="77777777" w:rsidR="00245274" w:rsidRDefault="00B02A84">
      <w:pPr>
        <w:pStyle w:val="CodeFrame0"/>
      </w:pPr>
      <w:r>
        <w:t>Systemctl stop kafka</w:t>
      </w:r>
    </w:p>
    <w:p w14:paraId="1B4225E8" w14:textId="77777777" w:rsidR="00245274" w:rsidRDefault="00B02A84" w:rsidP="000D4FB0">
      <w:r>
        <w:t xml:space="preserve">Одновременно остановится и </w:t>
      </w:r>
      <w:proofErr w:type="spellStart"/>
      <w:r>
        <w:t>java</w:t>
      </w:r>
      <w:proofErr w:type="spellEnd"/>
      <w:r>
        <w:t xml:space="preserve"> приложение.</w:t>
      </w:r>
    </w:p>
    <w:p w14:paraId="53B503A8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сервис APP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msk1-teiszapp01.interrao.ru</w:t>
      </w:r>
      <w:r>
        <w:t>:</w:t>
      </w:r>
    </w:p>
    <w:p w14:paraId="625A1DB8" w14:textId="77777777" w:rsidR="00245274" w:rsidRDefault="00B02A84">
      <w:pPr>
        <w:pStyle w:val="CodeFrame0"/>
      </w:pPr>
      <w:r>
        <w:t>systemctl stop tomcat</w:t>
      </w:r>
    </w:p>
    <w:p w14:paraId="363305F1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сервер логирования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msk1-teiszlog01.interrao.ru</w:t>
      </w:r>
      <w:r>
        <w:t>:</w:t>
      </w:r>
    </w:p>
    <w:p w14:paraId="5E77D02E" w14:textId="77777777" w:rsidR="00245274" w:rsidRPr="0099537B" w:rsidRDefault="00B02A84">
      <w:pPr>
        <w:pStyle w:val="CodeFrame0"/>
      </w:pPr>
      <w:r w:rsidRPr="0099537B">
        <w:t xml:space="preserve">systemctl stop elasticsearch.service </w:t>
      </w:r>
    </w:p>
    <w:p w14:paraId="357A688D" w14:textId="77777777" w:rsidR="00245274" w:rsidRPr="0099537B" w:rsidRDefault="00B02A84">
      <w:pPr>
        <w:pStyle w:val="CodeFrame0"/>
      </w:pPr>
      <w:r w:rsidRPr="0099537B">
        <w:t>systemctl stop kibana.service</w:t>
      </w:r>
    </w:p>
    <w:p w14:paraId="3409BC05" w14:textId="77777777" w:rsidR="00245274" w:rsidRPr="0099537B" w:rsidRDefault="00B02A84">
      <w:pPr>
        <w:pStyle w:val="CodeFrame0"/>
      </w:pPr>
      <w:r w:rsidRPr="0099537B">
        <w:t xml:space="preserve">systemctl stop logstash.service </w:t>
      </w:r>
    </w:p>
    <w:p w14:paraId="747EDAA3" w14:textId="77777777" w:rsidR="00245274" w:rsidRPr="0099537B" w:rsidRDefault="00B02A84">
      <w:pPr>
        <w:pStyle w:val="CodeFrame0"/>
      </w:pPr>
      <w:r w:rsidRPr="0099537B">
        <w:t>systemctl stop filebeat</w:t>
      </w:r>
    </w:p>
    <w:p w14:paraId="4196A2B7" w14:textId="512F4653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сервис </w:t>
      </w:r>
      <w:r>
        <w:rPr>
          <w:lang w:val="en-US"/>
        </w:rPr>
        <w:t>SSO</w:t>
      </w:r>
      <w:r>
        <w:t xml:space="preserve"> на сервере </w:t>
      </w:r>
      <w:hyperlink r:id="rId20">
        <w:r>
          <w:rPr>
            <w:rStyle w:val="-"/>
          </w:rPr>
          <w:t>http://msk1-teiszmig01.interrao.ru/</w:t>
        </w:r>
      </w:hyperlink>
      <w:r>
        <w:t>:</w:t>
      </w:r>
    </w:p>
    <w:p w14:paraId="4AED17ED" w14:textId="77777777" w:rsidR="00245274" w:rsidRDefault="00B02A84">
      <w:pPr>
        <w:pStyle w:val="CodeFrame0"/>
      </w:pPr>
      <w:r>
        <w:t>systemctl stop tomcat</w:t>
      </w:r>
    </w:p>
    <w:p w14:paraId="04BBC9F3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базу данных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msk1-teiszdb01.interrao.ru</w:t>
      </w:r>
      <w:r>
        <w:t>:</w:t>
      </w:r>
    </w:p>
    <w:p w14:paraId="333F2381" w14:textId="77777777" w:rsidR="00245274" w:rsidRDefault="00B02A84">
      <w:pPr>
        <w:pStyle w:val="CodeFrame0"/>
      </w:pPr>
      <w:r>
        <w:t>systemctl stop postgres11.service</w:t>
      </w:r>
    </w:p>
    <w:p w14:paraId="1841D67F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20" w:name="_Ref24037399"/>
      <w:bookmarkStart w:id="21" w:name="_Toc45653332"/>
      <w:r>
        <w:lastRenderedPageBreak/>
        <w:t>Диагностика и устранение возможных ошибок</w:t>
      </w:r>
      <w:bookmarkEnd w:id="20"/>
      <w:bookmarkEnd w:id="21"/>
    </w:p>
    <w:p w14:paraId="30CE7651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2" w:name="_Toc45653333"/>
      <w:r>
        <w:t>Диагностика работоспособности базы данных</w:t>
      </w:r>
      <w:bookmarkEnd w:id="22"/>
    </w:p>
    <w:p w14:paraId="7B9DD365" w14:textId="77777777" w:rsidR="00245274" w:rsidRDefault="00B02A84" w:rsidP="003C70C7">
      <w:pPr>
        <w:pStyle w:val="af6"/>
        <w:numPr>
          <w:ilvl w:val="0"/>
          <w:numId w:val="12"/>
        </w:numPr>
      </w:pPr>
      <w:r>
        <w:t>Проверить статус сервиса:</w:t>
      </w:r>
    </w:p>
    <w:p w14:paraId="70C3BEF4" w14:textId="77777777" w:rsidR="00245274" w:rsidRDefault="00B02A84">
      <w:pPr>
        <w:pStyle w:val="CodeFrame0"/>
      </w:pPr>
      <w:r>
        <w:t>systemctl status postgresql-11.service</w:t>
      </w:r>
    </w:p>
    <w:p w14:paraId="20817AD2" w14:textId="77777777" w:rsidR="00245274" w:rsidRDefault="00B02A84" w:rsidP="003C70C7">
      <w:pPr>
        <w:pStyle w:val="af6"/>
        <w:numPr>
          <w:ilvl w:val="0"/>
          <w:numId w:val="12"/>
        </w:numPr>
      </w:pPr>
      <w:r>
        <w:t>Проверить доступность порта:</w:t>
      </w:r>
    </w:p>
    <w:p w14:paraId="22519E96" w14:textId="77777777" w:rsidR="00245274" w:rsidRPr="0099537B" w:rsidRDefault="00B02A84">
      <w:pPr>
        <w:pStyle w:val="CodeFrame0"/>
        <w:shd w:val="clear" w:color="auto" w:fill="F2F2F2"/>
      </w:pPr>
      <w:r w:rsidRPr="0099537B">
        <w:t>telnet</w:t>
      </w:r>
      <w:r w:rsidRPr="0069751A">
        <w:t xml:space="preserve"> </w:t>
      </w:r>
      <w:r w:rsidRPr="0069751A">
        <w:rPr>
          <w:rFonts w:ascii="Calibri;sans-serif;serif;EmojiF" w:hAnsi="Calibri;sans-serif;serif;EmojiF"/>
          <w:i w:val="0"/>
          <w:color w:val="212121"/>
          <w:sz w:val="21"/>
        </w:rPr>
        <w:t>msk1-teiszdb01.interrao.ru</w:t>
      </w:r>
      <w:r w:rsidRPr="0069751A">
        <w:t xml:space="preserve"> 5432</w:t>
      </w:r>
    </w:p>
    <w:p w14:paraId="303DA13B" w14:textId="77777777" w:rsidR="00245274" w:rsidRDefault="00B02A84" w:rsidP="003C70C7">
      <w:pPr>
        <w:pStyle w:val="af6"/>
        <w:numPr>
          <w:ilvl w:val="0"/>
          <w:numId w:val="12"/>
        </w:numPr>
      </w:pPr>
      <w:r>
        <w:t xml:space="preserve">Результат выполнения команды, показанный ниже, информирует о том, что сервис </w:t>
      </w:r>
      <w:proofErr w:type="spellStart"/>
      <w:r>
        <w:t>postgres</w:t>
      </w:r>
      <w:proofErr w:type="spellEnd"/>
      <w:r>
        <w:t xml:space="preserve"> поднят правильно на аналогичном хосте irao-eisz02.</w:t>
      </w:r>
    </w:p>
    <w:p w14:paraId="475F2BE0" w14:textId="77777777" w:rsidR="00245274" w:rsidRDefault="00B02A84" w:rsidP="003C70C7">
      <w:pPr>
        <w:pStyle w:val="af6"/>
        <w:numPr>
          <w:ilvl w:val="1"/>
          <w:numId w:val="12"/>
        </w:numPr>
      </w:pPr>
      <w:r>
        <w:t>Такой результат должен быть получен со всех серверов системы:</w:t>
      </w:r>
    </w:p>
    <w:p w14:paraId="2923093E" w14:textId="6019DA8E" w:rsidR="00245274" w:rsidRDefault="00B02A84">
      <w:pPr>
        <w:pStyle w:val="af8"/>
      </w:pPr>
      <w:r>
        <w:rPr>
          <w:noProof/>
        </w:rPr>
        <w:drawing>
          <wp:inline distT="0" distB="0" distL="0" distR="0" wp14:anchorId="0C8599DB" wp14:editId="7C6C239F">
            <wp:extent cx="4438650" cy="6381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58E5" w14:textId="01F95A46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10</w:t>
      </w:r>
      <w:r w:rsidR="00DA6067">
        <w:rPr>
          <w:noProof/>
        </w:rPr>
        <w:fldChar w:fldCharType="end"/>
      </w:r>
    </w:p>
    <w:p w14:paraId="40265355" w14:textId="77777777" w:rsidR="00245274" w:rsidRDefault="00B02A84" w:rsidP="003C70C7">
      <w:pPr>
        <w:pStyle w:val="af6"/>
        <w:numPr>
          <w:ilvl w:val="1"/>
          <w:numId w:val="12"/>
        </w:numPr>
      </w:pPr>
      <w:r>
        <w:t xml:space="preserve">Результат выполнения команды, показанный ниже, информируется о том, что сервис установлен с ошибкой. Необходимо повторить установку </w:t>
      </w:r>
      <w:proofErr w:type="spellStart"/>
      <w:r>
        <w:t>postgres</w:t>
      </w:r>
      <w:proofErr w:type="spellEnd"/>
      <w:r>
        <w:t>:</w:t>
      </w:r>
    </w:p>
    <w:p w14:paraId="1957CC7B" w14:textId="5F7B6007" w:rsidR="00245274" w:rsidRDefault="00B02A84">
      <w:pPr>
        <w:pStyle w:val="af8"/>
      </w:pPr>
      <w:r>
        <w:rPr>
          <w:noProof/>
        </w:rPr>
        <w:drawing>
          <wp:inline distT="0" distB="0" distL="0" distR="0" wp14:anchorId="5B9F8C63" wp14:editId="12D99519">
            <wp:extent cx="4562475" cy="42862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DA3E" w14:textId="2FF1C6ED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11</w:t>
      </w:r>
      <w:r w:rsidR="00DA6067">
        <w:rPr>
          <w:noProof/>
        </w:rPr>
        <w:fldChar w:fldCharType="end"/>
      </w:r>
    </w:p>
    <w:p w14:paraId="584C540A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3" w:name="_Toc45653334"/>
      <w:r>
        <w:t xml:space="preserve">Диагностика сервера </w:t>
      </w:r>
      <w:r>
        <w:rPr>
          <w:lang w:val="en-US"/>
        </w:rPr>
        <w:t>SSO</w:t>
      </w:r>
      <w:bookmarkEnd w:id="23"/>
    </w:p>
    <w:p w14:paraId="0340D6CF" w14:textId="77777777" w:rsidR="00245274" w:rsidRDefault="00B02A84" w:rsidP="003C70C7">
      <w:pPr>
        <w:pStyle w:val="af6"/>
        <w:numPr>
          <w:ilvl w:val="0"/>
          <w:numId w:val="13"/>
        </w:numPr>
      </w:pPr>
      <w:r>
        <w:t>Проверить статус:</w:t>
      </w:r>
    </w:p>
    <w:p w14:paraId="697D6823" w14:textId="77777777" w:rsidR="00245274" w:rsidRDefault="00B02A84">
      <w:pPr>
        <w:pStyle w:val="CodeFrame0"/>
      </w:pPr>
      <w:r>
        <w:t>systemctl status tomcat</w:t>
      </w:r>
    </w:p>
    <w:p w14:paraId="0B10F59D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24AB4BEC" w14:textId="77777777" w:rsidR="00245274" w:rsidRDefault="00B02A84">
      <w:pPr>
        <w:pStyle w:val="CodeFrame0"/>
      </w:pPr>
      <w:r>
        <w:t>systemctl enable tomcat</w:t>
      </w:r>
    </w:p>
    <w:p w14:paraId="5A8C65F0" w14:textId="77777777" w:rsidR="00245274" w:rsidRDefault="00B02A84" w:rsidP="003C70C7">
      <w:pPr>
        <w:pStyle w:val="af6"/>
        <w:numPr>
          <w:ilvl w:val="0"/>
          <w:numId w:val="13"/>
        </w:numPr>
      </w:pPr>
      <w:r>
        <w:t>Если статус неактивен, то посмотреть в логе проблему: почему не удался запуск:</w:t>
      </w:r>
    </w:p>
    <w:p w14:paraId="572F93C9" w14:textId="77777777" w:rsidR="00245274" w:rsidRDefault="00B02A84">
      <w:pPr>
        <w:pStyle w:val="CodeFrame0"/>
      </w:pPr>
      <w:r>
        <w:t>journalctl -xe</w:t>
      </w:r>
    </w:p>
    <w:p w14:paraId="57455990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Для проверки результата установки, перейдите по ссылке: eisz20-sso:8080. Если установка прошла успешно, то должно появиться приветственное окно </w:t>
      </w:r>
      <w:proofErr w:type="spellStart"/>
      <w:r>
        <w:t>Tomcat</w:t>
      </w:r>
      <w:proofErr w:type="spellEnd"/>
      <w:r>
        <w:t>.</w:t>
      </w:r>
    </w:p>
    <w:p w14:paraId="1A89D776" w14:textId="12D421A5" w:rsidR="00245274" w:rsidRDefault="00B02A84">
      <w:pPr>
        <w:pStyle w:val="af8"/>
      </w:pPr>
      <w:r>
        <w:rPr>
          <w:noProof/>
        </w:rPr>
        <w:drawing>
          <wp:inline distT="0" distB="0" distL="0" distR="0" wp14:anchorId="40399F79" wp14:editId="0C685FA4">
            <wp:extent cx="5129146" cy="1500638"/>
            <wp:effectExtent l="0" t="0" r="0" b="444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27" cy="15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8577" w14:textId="5C5834DF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12</w:t>
      </w:r>
      <w:r w:rsidR="00DA6067">
        <w:rPr>
          <w:noProof/>
        </w:rPr>
        <w:fldChar w:fldCharType="end"/>
      </w:r>
    </w:p>
    <w:p w14:paraId="351B7DCB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приветственное окно не появляется, то необходимо переустановить </w:t>
      </w:r>
      <w:proofErr w:type="spellStart"/>
      <w:r>
        <w:t>Tomcat</w:t>
      </w:r>
      <w:proofErr w:type="spellEnd"/>
      <w:r>
        <w:t>.</w:t>
      </w:r>
    </w:p>
    <w:p w14:paraId="7AB5A9DD" w14:textId="77777777" w:rsidR="00245274" w:rsidRDefault="00B02A84" w:rsidP="003C70C7">
      <w:pPr>
        <w:pStyle w:val="af6"/>
        <w:numPr>
          <w:ilvl w:val="0"/>
          <w:numId w:val="13"/>
        </w:numPr>
      </w:pPr>
      <w:r>
        <w:lastRenderedPageBreak/>
        <w:t xml:space="preserve">Проверить работоспособность запущенного приложения можно по ссылке: </w:t>
      </w:r>
      <w:r w:rsidR="00E4410A" w:rsidRPr="00E4410A">
        <w:rPr>
          <w:lang w:val="en-US"/>
        </w:rPr>
        <w:t>http</w:t>
      </w:r>
      <w:r w:rsidR="00E4410A" w:rsidRPr="00E4410A">
        <w:t>://</w:t>
      </w:r>
      <w:proofErr w:type="spellStart"/>
      <w:r w:rsidR="00E4410A" w:rsidRPr="00E4410A">
        <w:rPr>
          <w:lang w:val="en-US"/>
        </w:rPr>
        <w:t>msk</w:t>
      </w:r>
      <w:proofErr w:type="spellEnd"/>
      <w:r w:rsidR="00E4410A" w:rsidRPr="00E4410A">
        <w:t>1-</w:t>
      </w:r>
      <w:proofErr w:type="spellStart"/>
      <w:r w:rsidR="00E4410A" w:rsidRPr="00E4410A">
        <w:rPr>
          <w:lang w:val="en-US"/>
        </w:rPr>
        <w:t>teiszmig</w:t>
      </w:r>
      <w:proofErr w:type="spellEnd"/>
      <w:r w:rsidR="00E4410A" w:rsidRPr="00E4410A">
        <w:t>01.</w:t>
      </w:r>
      <w:proofErr w:type="spellStart"/>
      <w:r w:rsidR="00E4410A" w:rsidRPr="00E4410A">
        <w:rPr>
          <w:lang w:val="en-US"/>
        </w:rPr>
        <w:t>interrao</w:t>
      </w:r>
      <w:proofErr w:type="spellEnd"/>
      <w:r w:rsidR="00E4410A" w:rsidRPr="00E4410A">
        <w:t>.</w:t>
      </w:r>
      <w:proofErr w:type="spellStart"/>
      <w:r w:rsidR="00E4410A" w:rsidRPr="00E4410A">
        <w:rPr>
          <w:lang w:val="en-US"/>
        </w:rPr>
        <w:t>ru</w:t>
      </w:r>
      <w:proofErr w:type="spellEnd"/>
      <w:r w:rsidR="00E4410A" w:rsidRPr="00E4410A">
        <w:t>:8080/</w:t>
      </w:r>
      <w:proofErr w:type="spellStart"/>
      <w:r w:rsidR="00E4410A" w:rsidRPr="00E4410A">
        <w:rPr>
          <w:lang w:val="en-US"/>
        </w:rPr>
        <w:t>sso</w:t>
      </w:r>
      <w:proofErr w:type="spellEnd"/>
      <w:r w:rsidR="00E4410A" w:rsidRPr="00E4410A">
        <w:t>/</w:t>
      </w:r>
      <w:proofErr w:type="spellStart"/>
      <w:r w:rsidR="00E4410A" w:rsidRPr="00E4410A">
        <w:rPr>
          <w:lang w:val="en-US"/>
        </w:rPr>
        <w:t>auth</w:t>
      </w:r>
      <w:proofErr w:type="spellEnd"/>
      <w:r>
        <w:t>.</w:t>
      </w:r>
    </w:p>
    <w:p w14:paraId="26426A50" w14:textId="77777777" w:rsidR="00245274" w:rsidRDefault="00B02A84" w:rsidP="003C70C7">
      <w:pPr>
        <w:pStyle w:val="af6"/>
        <w:numPr>
          <w:ilvl w:val="0"/>
          <w:numId w:val="13"/>
        </w:numPr>
      </w:pPr>
      <w:r>
        <w:t>Должно появиться следующее окно:</w:t>
      </w:r>
    </w:p>
    <w:p w14:paraId="5CF54F9C" w14:textId="1B29DA8A" w:rsidR="00245274" w:rsidRDefault="00B02A84">
      <w:pPr>
        <w:pStyle w:val="af8"/>
      </w:pPr>
      <w:r>
        <w:rPr>
          <w:noProof/>
        </w:rPr>
        <w:drawing>
          <wp:inline distT="0" distB="0" distL="0" distR="0" wp14:anchorId="2566BFC5" wp14:editId="71D7A5A1">
            <wp:extent cx="5940425" cy="2047875"/>
            <wp:effectExtent l="0" t="0" r="3175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1313" b="17147"/>
                    <a:stretch/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B04F" w14:textId="0B1CB9F2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13</w:t>
      </w:r>
      <w:r w:rsidR="00DA6067">
        <w:rPr>
          <w:noProof/>
        </w:rPr>
        <w:fldChar w:fldCharType="end"/>
      </w:r>
    </w:p>
    <w:p w14:paraId="49FBF7A0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данного диалогового окна не появилось, то следует проверить, находится ли файл </w:t>
      </w:r>
      <w:proofErr w:type="spellStart"/>
      <w:r>
        <w:rPr>
          <w:lang w:val="en-US"/>
        </w:rPr>
        <w:t>sso</w:t>
      </w:r>
      <w:proofErr w:type="spellEnd"/>
      <w:r>
        <w:t>.</w:t>
      </w:r>
      <w:r>
        <w:rPr>
          <w:lang w:val="en-US"/>
        </w:rPr>
        <w:t>war</w:t>
      </w:r>
      <w:r>
        <w:t xml:space="preserve"> в директории /</w:t>
      </w:r>
      <w:r>
        <w:rPr>
          <w:lang w:val="en-US"/>
        </w:rPr>
        <w:t>tomcat</w:t>
      </w:r>
      <w:r>
        <w:t>/</w:t>
      </w:r>
      <w:proofErr w:type="spellStart"/>
      <w:r>
        <w:rPr>
          <w:lang w:val="en-US"/>
        </w:rPr>
        <w:t>webapps</w:t>
      </w:r>
      <w:proofErr w:type="spellEnd"/>
      <w:r>
        <w:t xml:space="preserve"> и в случае отсутствия поместить его туда.</w:t>
      </w:r>
    </w:p>
    <w:p w14:paraId="62579ACD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4" w:name="_Toc45653335"/>
      <w:r>
        <w:t xml:space="preserve">Диагностика </w:t>
      </w:r>
      <w:r>
        <w:rPr>
          <w:lang w:val="en-US"/>
        </w:rPr>
        <w:t>ELK</w:t>
      </w:r>
      <w:bookmarkEnd w:id="24"/>
      <w:r>
        <w:t xml:space="preserve"> </w:t>
      </w:r>
    </w:p>
    <w:p w14:paraId="55DA96F8" w14:textId="77777777" w:rsidR="00245274" w:rsidRDefault="00B02A84" w:rsidP="003C70C7">
      <w:pPr>
        <w:pStyle w:val="af6"/>
        <w:numPr>
          <w:ilvl w:val="0"/>
          <w:numId w:val="14"/>
        </w:numPr>
      </w:pPr>
      <w:r>
        <w:t xml:space="preserve">На сервере 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msk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1-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teiszlog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01.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interrao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ru</w:t>
      </w:r>
      <w:proofErr w:type="spellEnd"/>
      <w:r>
        <w:t xml:space="preserve"> выполнить: </w:t>
      </w:r>
    </w:p>
    <w:p w14:paraId="3DDE8288" w14:textId="77777777" w:rsidR="00245274" w:rsidRPr="0099537B" w:rsidRDefault="00B02A84">
      <w:pPr>
        <w:pStyle w:val="CodeFrame0"/>
      </w:pPr>
      <w:r w:rsidRPr="0099537B">
        <w:t xml:space="preserve">systemctl status elasticsearch.service </w:t>
      </w:r>
    </w:p>
    <w:p w14:paraId="1C427E77" w14:textId="77777777" w:rsidR="00245274" w:rsidRPr="00EB773B" w:rsidRDefault="00B02A84">
      <w:pPr>
        <w:pStyle w:val="CodeFrame0"/>
      </w:pPr>
      <w:r w:rsidRPr="0099537B">
        <w:t>systemctl</w:t>
      </w:r>
      <w:r w:rsidRPr="00EB773B">
        <w:t xml:space="preserve"> </w:t>
      </w:r>
      <w:r w:rsidRPr="0099537B">
        <w:t>status</w:t>
      </w:r>
      <w:r w:rsidRPr="00EB773B">
        <w:t xml:space="preserve"> </w:t>
      </w:r>
      <w:r w:rsidRPr="0099537B">
        <w:t>kibana</w:t>
      </w:r>
      <w:r w:rsidRPr="00EB773B">
        <w:t>.</w:t>
      </w:r>
      <w:r w:rsidRPr="0099537B">
        <w:t>service</w:t>
      </w:r>
    </w:p>
    <w:p w14:paraId="3DFA53A7" w14:textId="77777777" w:rsidR="00245274" w:rsidRPr="0099537B" w:rsidRDefault="00B02A84">
      <w:pPr>
        <w:pStyle w:val="CodeFrame0"/>
      </w:pPr>
      <w:r w:rsidRPr="0099537B">
        <w:t xml:space="preserve">systemctl status logstash.service </w:t>
      </w:r>
    </w:p>
    <w:p w14:paraId="4767FEE4" w14:textId="77777777" w:rsidR="00245274" w:rsidRPr="0099537B" w:rsidRDefault="00B02A84">
      <w:pPr>
        <w:pStyle w:val="CodeFrame0"/>
      </w:pPr>
      <w:r w:rsidRPr="0099537B">
        <w:t>systemctl status filebeat</w:t>
      </w:r>
    </w:p>
    <w:p w14:paraId="7BAA46C4" w14:textId="77777777" w:rsidR="00245274" w:rsidRDefault="00B02A84" w:rsidP="003C70C7">
      <w:pPr>
        <w:pStyle w:val="af6"/>
        <w:numPr>
          <w:ilvl w:val="0"/>
          <w:numId w:val="14"/>
        </w:numPr>
      </w:pPr>
      <w:r>
        <w:t>На выходе должны получить:</w:t>
      </w:r>
    </w:p>
    <w:p w14:paraId="4E69DA84" w14:textId="020A83E0" w:rsidR="00245274" w:rsidRDefault="00B02A84">
      <w:pPr>
        <w:pStyle w:val="af8"/>
      </w:pPr>
      <w:r>
        <w:rPr>
          <w:noProof/>
        </w:rPr>
        <w:drawing>
          <wp:inline distT="0" distB="0" distL="0" distR="0" wp14:anchorId="78FA131C" wp14:editId="2CBC22AB">
            <wp:extent cx="6299835" cy="807085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DE8C" w14:textId="35BFF580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14</w:t>
      </w:r>
      <w:r w:rsidR="00DA6067">
        <w:rPr>
          <w:noProof/>
        </w:rPr>
        <w:fldChar w:fldCharType="end"/>
      </w:r>
    </w:p>
    <w:p w14:paraId="4DF0E9F8" w14:textId="77777777" w:rsidR="00245274" w:rsidRDefault="00B02A84" w:rsidP="003C70C7">
      <w:pPr>
        <w:pStyle w:val="af6"/>
        <w:numPr>
          <w:ilvl w:val="0"/>
          <w:numId w:val="14"/>
        </w:numPr>
      </w:pPr>
      <w:r>
        <w:t>Для каждого сервиса соответственно</w:t>
      </w:r>
    </w:p>
    <w:p w14:paraId="2E4CBE24" w14:textId="77777777" w:rsidR="00245274" w:rsidRDefault="00B02A84" w:rsidP="003C70C7">
      <w:pPr>
        <w:pStyle w:val="af6"/>
        <w:numPr>
          <w:ilvl w:val="0"/>
          <w:numId w:val="14"/>
        </w:numPr>
      </w:pPr>
      <w:r>
        <w:t>Если статус вернет ошибку, то необходимо изучить журнал сервисов для поиска причины ошибки.</w:t>
      </w:r>
    </w:p>
    <w:p w14:paraId="512725E5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5" w:name="_Toc45653336"/>
      <w:r>
        <w:t>Диагностика сервера приложения</w:t>
      </w:r>
      <w:bookmarkEnd w:id="25"/>
    </w:p>
    <w:p w14:paraId="65E5B295" w14:textId="77777777" w:rsidR="00245274" w:rsidRDefault="003A5F53">
      <w:r w:rsidRPr="003A5F53">
        <w:t>Проверить работоспособность запущенно</w:t>
      </w:r>
      <w:r>
        <w:t xml:space="preserve">го приложения можно по ссылке: </w:t>
      </w:r>
      <w:r w:rsidRPr="003A5F53">
        <w:t>http://msk1-teiszapp01.interrao.ru:8080/eisz</w:t>
      </w:r>
      <w:r>
        <w:t>.</w:t>
      </w:r>
      <w:r w:rsidRPr="003A5F53">
        <w:t xml:space="preserve"> После перена</w:t>
      </w:r>
      <w:r>
        <w:t>правления на сервис SSO (</w:t>
      </w:r>
      <w:r w:rsidRPr="003A5F53">
        <w:t>http://msk1-teiszmig01.interrao.ru:8080/sso/auth) должен появиться диалог входа в систему.</w:t>
      </w:r>
    </w:p>
    <w:p w14:paraId="3800E9A7" w14:textId="7ADC28DC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488AB996" wp14:editId="4735ED44">
            <wp:extent cx="5940425" cy="2057400"/>
            <wp:effectExtent l="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648" b="17480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873FC" w14:textId="143B2B26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15</w:t>
      </w:r>
      <w:r w:rsidR="00DA6067">
        <w:rPr>
          <w:noProof/>
        </w:rPr>
        <w:fldChar w:fldCharType="end"/>
      </w:r>
    </w:p>
    <w:p w14:paraId="1610783F" w14:textId="77777777" w:rsidR="00245274" w:rsidRDefault="00B02A84">
      <w:r>
        <w:t>После входа в систему приложение будет доступно для работы.</w:t>
      </w:r>
    </w:p>
    <w:p w14:paraId="10E1D4CB" w14:textId="65561224" w:rsidR="00245274" w:rsidRDefault="00B02A84">
      <w:pPr>
        <w:pStyle w:val="af8"/>
      </w:pPr>
      <w:r>
        <w:rPr>
          <w:noProof/>
        </w:rPr>
        <w:drawing>
          <wp:inline distT="0" distB="0" distL="0" distR="0" wp14:anchorId="1B09FD83" wp14:editId="694F4807">
            <wp:extent cx="6299835" cy="2913380"/>
            <wp:effectExtent l="19050" t="19050" r="24765" b="2032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2CD44" w14:textId="416D0F75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16</w:t>
      </w:r>
      <w:r w:rsidR="00DA6067">
        <w:rPr>
          <w:noProof/>
        </w:rPr>
        <w:fldChar w:fldCharType="end"/>
      </w:r>
    </w:p>
    <w:p w14:paraId="42AD234C" w14:textId="6CE63A2F" w:rsidR="00245274" w:rsidRDefault="00B02A84">
      <w:pPr>
        <w:pStyle w:val="af8"/>
      </w:pPr>
      <w:r>
        <w:rPr>
          <w:noProof/>
        </w:rPr>
        <w:drawing>
          <wp:inline distT="0" distB="0" distL="0" distR="0" wp14:anchorId="218B32A6" wp14:editId="4DDC1AF5">
            <wp:extent cx="5460642" cy="2525292"/>
            <wp:effectExtent l="0" t="0" r="6985" b="889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64" cy="25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0141" w14:textId="530DCBA1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17</w:t>
      </w:r>
      <w:r w:rsidR="00DA6067">
        <w:rPr>
          <w:noProof/>
        </w:rPr>
        <w:fldChar w:fldCharType="end"/>
      </w:r>
    </w:p>
    <w:p w14:paraId="072FF341" w14:textId="77777777" w:rsidR="00245274" w:rsidRDefault="00B02A84">
      <w:r>
        <w:t xml:space="preserve">В случае появления ошибок необходимо переустановить </w:t>
      </w:r>
      <w:r>
        <w:rPr>
          <w:lang w:val="en-US"/>
        </w:rPr>
        <w:t>Tomcat</w:t>
      </w:r>
      <w:r>
        <w:t xml:space="preserve"> и заново добавить конфигурационные файлы и файлы приложений в соответствующие директории.</w:t>
      </w:r>
    </w:p>
    <w:p w14:paraId="5593B384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6" w:name="_Toc45653337"/>
      <w:r>
        <w:lastRenderedPageBreak/>
        <w:t>Диагностика интеграционного решения</w:t>
      </w:r>
      <w:bookmarkEnd w:id="26"/>
    </w:p>
    <w:p w14:paraId="1E5AC3EB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Проверяем активность сервиса </w:t>
      </w:r>
      <w:proofErr w:type="spellStart"/>
      <w:r>
        <w:rPr>
          <w:lang w:val="en-US"/>
        </w:rPr>
        <w:t>kafka</w:t>
      </w:r>
      <w:proofErr w:type="spellEnd"/>
      <w:r>
        <w:t xml:space="preserve">, выполнив на сервере 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msk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1-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teiszint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01.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interrao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ru</w:t>
      </w:r>
      <w:proofErr w:type="spellEnd"/>
      <w:r>
        <w:t>:</w:t>
      </w:r>
    </w:p>
    <w:p w14:paraId="1B1AD69B" w14:textId="77777777" w:rsidR="00245274" w:rsidRDefault="00B02A84">
      <w:pPr>
        <w:pStyle w:val="CodeFrame0"/>
      </w:pPr>
      <w:r>
        <w:t>systemctl status kafka</w:t>
      </w:r>
    </w:p>
    <w:p w14:paraId="6FA7AFAE" w14:textId="77777777" w:rsidR="00245274" w:rsidRDefault="00B02A84" w:rsidP="003C70C7">
      <w:pPr>
        <w:pStyle w:val="af6"/>
        <w:numPr>
          <w:ilvl w:val="0"/>
          <w:numId w:val="15"/>
        </w:numPr>
      </w:pPr>
      <w:r>
        <w:t>На выходе должны получить:</w:t>
      </w:r>
    </w:p>
    <w:p w14:paraId="0F0B88F8" w14:textId="100309D1" w:rsidR="00245274" w:rsidRDefault="00B02A84">
      <w:pPr>
        <w:pStyle w:val="af8"/>
      </w:pPr>
      <w:r>
        <w:rPr>
          <w:noProof/>
        </w:rPr>
        <w:drawing>
          <wp:inline distT="0" distB="0" distL="0" distR="0" wp14:anchorId="77DF64E6" wp14:editId="502EB5BA">
            <wp:extent cx="6299835" cy="8070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3E1D" w14:textId="0E14B4F1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18</w:t>
      </w:r>
      <w:r w:rsidR="00DA6067">
        <w:rPr>
          <w:noProof/>
        </w:rPr>
        <w:fldChar w:fldCharType="end"/>
      </w:r>
    </w:p>
    <w:p w14:paraId="48925528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Если статус вернет ошибку, то необходимо изучить журнал сервисов для поиска причины ошибки. Также можно проверить доступность порта интеграционного приложения, выполнив: </w:t>
      </w:r>
    </w:p>
    <w:p w14:paraId="30D9A8D0" w14:textId="77777777" w:rsidR="00245274" w:rsidRDefault="00B02A84">
      <w:pPr>
        <w:pStyle w:val="CodeFrame0"/>
      </w:pPr>
      <w:r>
        <w:t>telnet localhost 8080</w:t>
      </w:r>
    </w:p>
    <w:p w14:paraId="292DFFC4" w14:textId="77AF50B5" w:rsidR="00245274" w:rsidRDefault="00B02A84">
      <w:pPr>
        <w:pStyle w:val="af8"/>
        <w:rPr>
          <w:lang w:val="en-US"/>
        </w:rPr>
      </w:pPr>
      <w:r>
        <w:rPr>
          <w:noProof/>
        </w:rPr>
        <w:drawing>
          <wp:inline distT="0" distB="0" distL="0" distR="0" wp14:anchorId="2AFE893F" wp14:editId="01E40637">
            <wp:extent cx="3752850" cy="43815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35CE" w14:textId="01D91517" w:rsidR="002C0E4F" w:rsidRPr="002C0E4F" w:rsidRDefault="002C0E4F" w:rsidP="002C0E4F">
      <w:pPr>
        <w:pStyle w:val="af3"/>
        <w:jc w:val="center"/>
        <w:rPr>
          <w:lang w:val="en-US"/>
        </w:rPr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19</w:t>
      </w:r>
      <w:r w:rsidR="00DA6067">
        <w:rPr>
          <w:noProof/>
        </w:rPr>
        <w:fldChar w:fldCharType="end"/>
      </w:r>
    </w:p>
    <w:p w14:paraId="64B9D1A0" w14:textId="77777777" w:rsidR="00245274" w:rsidRDefault="00B02A84" w:rsidP="003C70C7">
      <w:pPr>
        <w:pStyle w:val="af6"/>
        <w:numPr>
          <w:ilvl w:val="0"/>
          <w:numId w:val="15"/>
        </w:numPr>
      </w:pPr>
      <w:r>
        <w:t>В случае ошибки вывод будет следующим:</w:t>
      </w:r>
    </w:p>
    <w:p w14:paraId="47ABD5A5" w14:textId="341570F3" w:rsidR="00245274" w:rsidRDefault="00B02A84">
      <w:pPr>
        <w:pStyle w:val="af8"/>
      </w:pPr>
      <w:r>
        <w:rPr>
          <w:noProof/>
        </w:rPr>
        <w:drawing>
          <wp:inline distT="0" distB="0" distL="0" distR="0" wp14:anchorId="23CF14AB" wp14:editId="5A58AFCD">
            <wp:extent cx="4467225" cy="742950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FB29" w14:textId="0B795CAE" w:rsidR="002C0E4F" w:rsidRPr="002C0E4F" w:rsidRDefault="002C0E4F" w:rsidP="002C0E4F">
      <w:pPr>
        <w:pStyle w:val="af3"/>
        <w:jc w:val="center"/>
      </w:pPr>
      <w:r>
        <w:t xml:space="preserve">Рис. </w:t>
      </w:r>
      <w:r w:rsidR="00DA6067">
        <w:fldChar w:fldCharType="begin"/>
      </w:r>
      <w:r w:rsidR="00DA6067">
        <w:instrText xml:space="preserve"> SEQ Рис. \* ARABIC </w:instrText>
      </w:r>
      <w:r w:rsidR="00DA6067">
        <w:fldChar w:fldCharType="separate"/>
      </w:r>
      <w:r w:rsidR="00830833">
        <w:rPr>
          <w:noProof/>
        </w:rPr>
        <w:t>20</w:t>
      </w:r>
      <w:r w:rsidR="00DA6067">
        <w:rPr>
          <w:noProof/>
        </w:rPr>
        <w:fldChar w:fldCharType="end"/>
      </w:r>
    </w:p>
    <w:p w14:paraId="262FF1B6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В таком случае проверьте наличие файла </w:t>
      </w:r>
      <w:proofErr w:type="spellStart"/>
      <w:r>
        <w:rPr>
          <w:lang w:val="en-US"/>
        </w:rPr>
        <w:t>eisz</w:t>
      </w:r>
      <w:proofErr w:type="spellEnd"/>
      <w:r>
        <w:t>-</w:t>
      </w:r>
      <w:proofErr w:type="spellStart"/>
      <w:r>
        <w:rPr>
          <w:lang w:val="en-US"/>
        </w:rPr>
        <w:t>int</w:t>
      </w:r>
      <w:proofErr w:type="spellEnd"/>
      <w:r>
        <w:t>.</w:t>
      </w:r>
      <w:r>
        <w:rPr>
          <w:lang w:val="en-US"/>
        </w:rPr>
        <w:t>war</w:t>
      </w:r>
      <w:r>
        <w:t xml:space="preserve"> в директории /</w:t>
      </w:r>
      <w:r>
        <w:rPr>
          <w:lang w:val="en-US"/>
        </w:rPr>
        <w:t>home</w:t>
      </w:r>
      <w:r>
        <w:t>/$</w:t>
      </w:r>
      <w:r>
        <w:rPr>
          <w:lang w:val="en-US"/>
        </w:rPr>
        <w:t>USER</w:t>
      </w:r>
      <w:r>
        <w:t>/</w:t>
      </w:r>
      <w:proofErr w:type="spellStart"/>
      <w:r>
        <w:rPr>
          <w:lang w:val="en-US"/>
        </w:rPr>
        <w:t>eisz</w:t>
      </w:r>
      <w:proofErr w:type="spellEnd"/>
      <w:r>
        <w:t>-</w:t>
      </w:r>
      <w:proofErr w:type="spellStart"/>
      <w:r>
        <w:rPr>
          <w:lang w:val="en-US"/>
        </w:rPr>
        <w:t>int</w:t>
      </w:r>
      <w:proofErr w:type="spellEnd"/>
      <w:r>
        <w:t>.</w:t>
      </w:r>
    </w:p>
    <w:p w14:paraId="185893A2" w14:textId="77777777" w:rsidR="00245274" w:rsidRDefault="00B02A84">
      <w:pPr>
        <w:pStyle w:val="24"/>
      </w:pPr>
      <w:r>
        <w:lastRenderedPageBreak/>
        <w:t>Лист регистрации изменений</w:t>
      </w:r>
    </w:p>
    <w:tbl>
      <w:tblPr>
        <w:tblStyle w:val="T1"/>
        <w:tblW w:w="5000" w:type="pct"/>
        <w:tblLook w:val="04A0" w:firstRow="1" w:lastRow="0" w:firstColumn="1" w:lastColumn="0" w:noHBand="0" w:noVBand="1"/>
      </w:tblPr>
      <w:tblGrid>
        <w:gridCol w:w="3699"/>
        <w:gridCol w:w="1241"/>
        <w:gridCol w:w="4971"/>
      </w:tblGrid>
      <w:tr w:rsidR="00245274" w14:paraId="7F13BAFE" w14:textId="77777777" w:rsidTr="004936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9247064" w14:textId="77777777" w:rsidR="00245274" w:rsidRDefault="00B02A84">
            <w:pPr>
              <w:pStyle w:val="25"/>
              <w:jc w:val="center"/>
            </w:pPr>
            <w:r>
              <w:t>Номер версии документа</w:t>
            </w:r>
          </w:p>
        </w:tc>
        <w:tc>
          <w:tcPr>
            <w:tcW w:w="626" w:type="pct"/>
          </w:tcPr>
          <w:p w14:paraId="25F86B32" w14:textId="77777777" w:rsidR="00245274" w:rsidRDefault="00B02A84">
            <w:pPr>
              <w:pStyle w:val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Дата</w:t>
            </w:r>
          </w:p>
        </w:tc>
        <w:tc>
          <w:tcPr>
            <w:tcW w:w="2508" w:type="pct"/>
          </w:tcPr>
          <w:p w14:paraId="46351FDA" w14:textId="77777777" w:rsidR="00245274" w:rsidRDefault="00B02A84">
            <w:pPr>
              <w:pStyle w:val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Примечания</w:t>
            </w:r>
          </w:p>
        </w:tc>
      </w:tr>
      <w:tr w:rsidR="00245274" w14:paraId="3143DAD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2F9A972" w14:textId="77777777" w:rsidR="00245274" w:rsidRDefault="00B02A84">
            <w:pPr>
              <w:pStyle w:val="25"/>
              <w:jc w:val="center"/>
            </w:pPr>
            <w:r>
              <w:t>1</w:t>
            </w:r>
          </w:p>
        </w:tc>
        <w:tc>
          <w:tcPr>
            <w:tcW w:w="626" w:type="pct"/>
          </w:tcPr>
          <w:p w14:paraId="2EE647F7" w14:textId="77777777" w:rsidR="00245274" w:rsidRDefault="00B02A8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07.11.19</w:t>
            </w:r>
          </w:p>
        </w:tc>
        <w:tc>
          <w:tcPr>
            <w:tcW w:w="2508" w:type="pct"/>
          </w:tcPr>
          <w:p w14:paraId="5363A87E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1D3FF94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32F479E" w14:textId="77777777" w:rsidR="00245274" w:rsidRDefault="00B02A84">
            <w:pPr>
              <w:pStyle w:val="25"/>
              <w:jc w:val="center"/>
            </w:pPr>
            <w:r>
              <w:t>2</w:t>
            </w:r>
          </w:p>
        </w:tc>
        <w:tc>
          <w:tcPr>
            <w:tcW w:w="626" w:type="pct"/>
          </w:tcPr>
          <w:p w14:paraId="17DB4640" w14:textId="77777777" w:rsidR="00245274" w:rsidRDefault="00B02A8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11.11.19</w:t>
            </w:r>
          </w:p>
        </w:tc>
        <w:tc>
          <w:tcPr>
            <w:tcW w:w="2508" w:type="pct"/>
          </w:tcPr>
          <w:p w14:paraId="5222D486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1BC8877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A4A5E59" w14:textId="77777777" w:rsidR="00245274" w:rsidRDefault="00B02A84">
            <w:pPr>
              <w:pStyle w:val="25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26" w:type="pct"/>
          </w:tcPr>
          <w:p w14:paraId="52126275" w14:textId="77777777" w:rsidR="00245274" w:rsidRDefault="00B02A8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17.11.19</w:t>
            </w:r>
          </w:p>
        </w:tc>
        <w:tc>
          <w:tcPr>
            <w:tcW w:w="2508" w:type="pct"/>
          </w:tcPr>
          <w:p w14:paraId="26581273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43CB2BB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7702ABB6" w14:textId="77777777" w:rsidR="00245274" w:rsidRDefault="00B02A84">
            <w:pPr>
              <w:pStyle w:val="25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26" w:type="pct"/>
          </w:tcPr>
          <w:p w14:paraId="3C825523" w14:textId="77777777" w:rsidR="00245274" w:rsidRDefault="00B02A8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25.11.19</w:t>
            </w:r>
          </w:p>
        </w:tc>
        <w:tc>
          <w:tcPr>
            <w:tcW w:w="2508" w:type="pct"/>
          </w:tcPr>
          <w:p w14:paraId="6F08E878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77F84F4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645A0471" w14:textId="77777777" w:rsidR="00245274" w:rsidRDefault="000D4FB0">
            <w:pPr>
              <w:pStyle w:val="25"/>
              <w:jc w:val="center"/>
            </w:pPr>
            <w:r>
              <w:t>5</w:t>
            </w:r>
          </w:p>
        </w:tc>
        <w:tc>
          <w:tcPr>
            <w:tcW w:w="626" w:type="pct"/>
          </w:tcPr>
          <w:p w14:paraId="6C695CE2" w14:textId="77777777" w:rsidR="00245274" w:rsidRDefault="000D4FB0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10.01.20</w:t>
            </w:r>
          </w:p>
        </w:tc>
        <w:tc>
          <w:tcPr>
            <w:tcW w:w="2508" w:type="pct"/>
          </w:tcPr>
          <w:p w14:paraId="211D3148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684493D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C063282" w14:textId="77777777" w:rsidR="00245274" w:rsidRDefault="008C5FD1">
            <w:pPr>
              <w:pStyle w:val="25"/>
              <w:jc w:val="center"/>
            </w:pPr>
            <w:r>
              <w:t>6</w:t>
            </w:r>
          </w:p>
        </w:tc>
        <w:tc>
          <w:tcPr>
            <w:tcW w:w="626" w:type="pct"/>
          </w:tcPr>
          <w:p w14:paraId="64CC654A" w14:textId="77777777" w:rsidR="00245274" w:rsidRDefault="008C5FD1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13.01.20</w:t>
            </w:r>
          </w:p>
        </w:tc>
        <w:tc>
          <w:tcPr>
            <w:tcW w:w="2508" w:type="pct"/>
          </w:tcPr>
          <w:p w14:paraId="1056AD57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56FC0BC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9E8392F" w14:textId="77777777" w:rsidR="00245274" w:rsidRDefault="007D5940">
            <w:pPr>
              <w:pStyle w:val="25"/>
              <w:jc w:val="center"/>
            </w:pPr>
            <w:r>
              <w:t>7</w:t>
            </w:r>
          </w:p>
        </w:tc>
        <w:tc>
          <w:tcPr>
            <w:tcW w:w="626" w:type="pct"/>
          </w:tcPr>
          <w:p w14:paraId="4CE67BA4" w14:textId="77777777" w:rsidR="00245274" w:rsidRDefault="007D5940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13.01.20</w:t>
            </w:r>
          </w:p>
        </w:tc>
        <w:tc>
          <w:tcPr>
            <w:tcW w:w="2508" w:type="pct"/>
          </w:tcPr>
          <w:p w14:paraId="41222BED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3D38F1B2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E5C7B41" w14:textId="77777777" w:rsidR="00245274" w:rsidRDefault="000C086D">
            <w:pPr>
              <w:pStyle w:val="25"/>
              <w:jc w:val="center"/>
            </w:pPr>
            <w:r>
              <w:t>8</w:t>
            </w:r>
          </w:p>
        </w:tc>
        <w:tc>
          <w:tcPr>
            <w:tcW w:w="626" w:type="pct"/>
          </w:tcPr>
          <w:p w14:paraId="5CF13BA9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07.02.20</w:t>
            </w:r>
          </w:p>
        </w:tc>
        <w:tc>
          <w:tcPr>
            <w:tcW w:w="2508" w:type="pct"/>
          </w:tcPr>
          <w:p w14:paraId="2D8AB470" w14:textId="77777777" w:rsidR="00245274" w:rsidRDefault="000C086D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Актуализация</w:t>
            </w:r>
          </w:p>
        </w:tc>
      </w:tr>
      <w:tr w:rsidR="00245274" w14:paraId="1739135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C9D1EAB" w14:textId="56DBA313" w:rsidR="00245274" w:rsidRDefault="002C0E4F">
            <w:pPr>
              <w:pStyle w:val="25"/>
              <w:jc w:val="center"/>
            </w:pPr>
            <w:r>
              <w:t>9</w:t>
            </w:r>
          </w:p>
        </w:tc>
        <w:tc>
          <w:tcPr>
            <w:tcW w:w="626" w:type="pct"/>
          </w:tcPr>
          <w:p w14:paraId="42AE5A44" w14:textId="39F9FDB6" w:rsidR="00245274" w:rsidRDefault="002C0E4F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14.07.20</w:t>
            </w:r>
          </w:p>
        </w:tc>
        <w:tc>
          <w:tcPr>
            <w:tcW w:w="2508" w:type="pct"/>
          </w:tcPr>
          <w:p w14:paraId="35C9BBDE" w14:textId="5EE8B8A8" w:rsidR="00245274" w:rsidRPr="004936E3" w:rsidRDefault="004936E3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Доработка по замечаниям заказчика</w:t>
            </w:r>
          </w:p>
        </w:tc>
      </w:tr>
      <w:tr w:rsidR="00245274" w14:paraId="35773B88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3A77C00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4B4CB07D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81B96DB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C10BC4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A33A06E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699E757F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F0E8BA9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0C3D2B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9136FDE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59B77888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E97CDEC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1CE8C2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3788E2E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42F3354E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0750CCD4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36BCD9A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BE465CD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74223FF0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0FBCB8D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7667AB79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5F7D2EA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0F63014D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435937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06C2E2C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22A4057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29F2F4FE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8AD6E45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703904E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1343769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3B3E806D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7D1A1CC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B04789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67DB3B6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2F6423F6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FC45BD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A4CDFF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593DE47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64C308F5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93B7D91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0223EC1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239F595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248F1498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015DF4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1BA606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7249F12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12F74D49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345CA889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C3AD0AB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610C740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0CB8C3CF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73CA2B5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3FC666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76424EF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37E9C57C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1E49E5A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34314E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4F1475F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474BEC11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46AC18E0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5AE801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F85BF5A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590ACCF1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0E650CF3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AC9DEA1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27607CB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2515CB1E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01E059B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1717B9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D6E9FBB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37F28939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E8723B3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CFFD8EA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9A04454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6469FB84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0E2EF36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7DA30C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6E314ADE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741219E3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5780163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61FC633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88DCE82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63381C01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A9736D7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7D72DDC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C03622D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08DA356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363FC78D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1553593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5072F42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1FACC4C1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4204E86B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DE563D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CF52709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73E76DEA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1070AE8F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72C10D0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7434ECCC" w14:textId="77777777" w:rsidR="00245274" w:rsidRDefault="00245274">
            <w:pPr>
              <w:pStyle w:val="25"/>
              <w:jc w:val="center"/>
            </w:pPr>
          </w:p>
        </w:tc>
        <w:tc>
          <w:tcPr>
            <w:tcW w:w="626" w:type="pct"/>
          </w:tcPr>
          <w:p w14:paraId="2D6D544F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6481A76" w14:textId="77777777" w:rsidR="00245274" w:rsidRDefault="00245274">
            <w:pPr>
              <w:pStyle w:val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08DBD46" w14:textId="77777777" w:rsidR="00245274" w:rsidRDefault="00245274"/>
    <w:p w14:paraId="38A30BBC" w14:textId="77777777" w:rsidR="006C2273" w:rsidRDefault="006C2273" w:rsidP="006C2273">
      <w:pPr>
        <w:pStyle w:val="24"/>
      </w:pPr>
      <w:r>
        <w:lastRenderedPageBreak/>
        <w:t>Лист согласования</w:t>
      </w:r>
    </w:p>
    <w:tbl>
      <w:tblPr>
        <w:tblStyle w:val="T1"/>
        <w:tblW w:w="9671" w:type="dxa"/>
        <w:tblLook w:val="04A0" w:firstRow="1" w:lastRow="0" w:firstColumn="1" w:lastColumn="0" w:noHBand="0" w:noVBand="1"/>
      </w:tblPr>
      <w:tblGrid>
        <w:gridCol w:w="3151"/>
        <w:gridCol w:w="3402"/>
        <w:gridCol w:w="1841"/>
        <w:gridCol w:w="1277"/>
      </w:tblGrid>
      <w:tr w:rsidR="006C2273" w14:paraId="7979DD91" w14:textId="77777777" w:rsidTr="006C2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6205F4F3" w14:textId="77777777" w:rsidR="006C2273" w:rsidRDefault="006C2273" w:rsidP="006C2273">
            <w:pPr>
              <w:pStyle w:val="25"/>
              <w:jc w:val="center"/>
              <w:rPr>
                <w:b w:val="0"/>
              </w:rPr>
            </w:pPr>
            <w:r>
              <w:t>ФИО</w:t>
            </w:r>
          </w:p>
        </w:tc>
        <w:tc>
          <w:tcPr>
            <w:tcW w:w="3402" w:type="dxa"/>
          </w:tcPr>
          <w:p w14:paraId="1992FD53" w14:textId="77777777" w:rsidR="006C2273" w:rsidRDefault="006C2273" w:rsidP="006C2273">
            <w:pPr>
              <w:pStyle w:val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Должность</w:t>
            </w:r>
          </w:p>
        </w:tc>
        <w:tc>
          <w:tcPr>
            <w:tcW w:w="1841" w:type="dxa"/>
          </w:tcPr>
          <w:p w14:paraId="370D13F9" w14:textId="77777777" w:rsidR="006C2273" w:rsidRDefault="006C2273" w:rsidP="006C2273">
            <w:pPr>
              <w:pStyle w:val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Подпись</w:t>
            </w:r>
          </w:p>
        </w:tc>
        <w:tc>
          <w:tcPr>
            <w:tcW w:w="1277" w:type="dxa"/>
          </w:tcPr>
          <w:p w14:paraId="0BC4017D" w14:textId="77777777" w:rsidR="006C2273" w:rsidRDefault="006C2273" w:rsidP="006C2273">
            <w:pPr>
              <w:pStyle w:val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Дата</w:t>
            </w:r>
          </w:p>
        </w:tc>
      </w:tr>
      <w:tr w:rsidR="006C2273" w14:paraId="4100B87C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5335F69D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5842D773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17503EA1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7C7F76E2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73FB1CDB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53B2349A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7698E3B0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6263DEC8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2C6684A3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7824E5DF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038EEDE1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1D488F02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03A2F109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1D058751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5FE0E61A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9385BC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487E6286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339697BB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3347ADBC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E8675C" w14:textId="77777777" w:rsidR="006C2273" w:rsidRPr="006C2273" w:rsidRDefault="006C2273" w:rsidP="006C2273"/>
    <w:sectPr w:rsidR="006C2273" w:rsidRPr="006C2273" w:rsidSect="00811986">
      <w:headerReference w:type="default" r:id="rId24"/>
      <w:footerReference w:type="default" r:id="rId25"/>
      <w:pgSz w:w="11906" w:h="16838"/>
      <w:pgMar w:top="851" w:right="851" w:bottom="851" w:left="1134" w:header="284" w:footer="1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C458D" w14:textId="77777777" w:rsidR="001242FF" w:rsidRDefault="001242FF">
      <w:pPr>
        <w:spacing w:line="240" w:lineRule="auto"/>
      </w:pPr>
      <w:r>
        <w:separator/>
      </w:r>
    </w:p>
  </w:endnote>
  <w:endnote w:type="continuationSeparator" w:id="0">
    <w:p w14:paraId="4B298E41" w14:textId="77777777" w:rsidR="001242FF" w:rsidRDefault="00124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Lohit Devanagari">
    <w:altName w:val="Times New Roman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;sans-serif;serif;EmojiF">
    <w:altName w:val="Times New Roman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544265"/>
      <w:docPartObj>
        <w:docPartGallery w:val="Page Numbers (Bottom of Page)"/>
        <w:docPartUnique/>
      </w:docPartObj>
    </w:sdtPr>
    <w:sdtEndPr/>
    <w:sdtContent>
      <w:p w14:paraId="4B7F7D7C" w14:textId="3826F926" w:rsidR="00517FB1" w:rsidRDefault="00517FB1">
        <w:pPr>
          <w:pStyle w:val="a7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4FDEA04" w14:textId="77777777" w:rsidR="00517FB1" w:rsidRDefault="00517F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048343"/>
      <w:docPartObj>
        <w:docPartGallery w:val="Page Numbers (Bottom of Page)"/>
        <w:docPartUnique/>
      </w:docPartObj>
    </w:sdtPr>
    <w:sdtEndPr/>
    <w:sdtContent>
      <w:p w14:paraId="3E9232CB" w14:textId="0B3C8098" w:rsidR="00517FB1" w:rsidRDefault="00517FB1">
        <w:pPr>
          <w:pStyle w:val="a7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9B3676C" w14:textId="77777777" w:rsidR="00517FB1" w:rsidRDefault="00517F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4153C" w14:textId="77777777" w:rsidR="001242FF" w:rsidRDefault="001242FF">
      <w:pPr>
        <w:spacing w:line="240" w:lineRule="auto"/>
      </w:pPr>
      <w:r>
        <w:separator/>
      </w:r>
    </w:p>
  </w:footnote>
  <w:footnote w:type="continuationSeparator" w:id="0">
    <w:p w14:paraId="1F2F09C1" w14:textId="77777777" w:rsidR="001242FF" w:rsidRDefault="00124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EA18" w14:textId="77777777" w:rsidR="00517FB1" w:rsidRDefault="00517FB1">
    <w:pPr>
      <w:pStyle w:val="a5"/>
      <w:tabs>
        <w:tab w:val="clear" w:pos="4677"/>
        <w:tab w:val="clear" w:pos="9355"/>
        <w:tab w:val="center" w:pos="1985"/>
        <w:tab w:val="right" w:pos="9781"/>
      </w:tabs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BEA5" w14:textId="77777777" w:rsidR="00517FB1" w:rsidRDefault="00517F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7B52" w14:textId="77777777" w:rsidR="00517FB1" w:rsidRDefault="00517F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B60"/>
    <w:multiLevelType w:val="multilevel"/>
    <w:tmpl w:val="72C6928A"/>
    <w:numStyleLink w:val="1"/>
  </w:abstractNum>
  <w:abstractNum w:abstractNumId="1" w15:restartNumberingAfterBreak="0">
    <w:nsid w:val="035F740E"/>
    <w:multiLevelType w:val="multilevel"/>
    <w:tmpl w:val="72C6928A"/>
    <w:numStyleLink w:val="1"/>
  </w:abstractNum>
  <w:abstractNum w:abstractNumId="2" w15:restartNumberingAfterBreak="0">
    <w:nsid w:val="0B142981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B893498"/>
    <w:multiLevelType w:val="multilevel"/>
    <w:tmpl w:val="72C6928A"/>
    <w:styleLink w:val="1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32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60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10967E51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5" w15:restartNumberingAfterBreak="0">
    <w:nsid w:val="12F86408"/>
    <w:multiLevelType w:val="multilevel"/>
    <w:tmpl w:val="620848BE"/>
    <w:styleLink w:val="N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1276" w:firstLine="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814" w:firstLine="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9815F4"/>
    <w:multiLevelType w:val="multilevel"/>
    <w:tmpl w:val="72C6928A"/>
    <w:numStyleLink w:val="1"/>
  </w:abstractNum>
  <w:abstractNum w:abstractNumId="7" w15:restartNumberingAfterBreak="0">
    <w:nsid w:val="1948108D"/>
    <w:multiLevelType w:val="multilevel"/>
    <w:tmpl w:val="72C6928A"/>
    <w:numStyleLink w:val="1"/>
  </w:abstractNum>
  <w:abstractNum w:abstractNumId="8" w15:restartNumberingAfterBreak="0">
    <w:nsid w:val="1D3E0879"/>
    <w:multiLevelType w:val="multilevel"/>
    <w:tmpl w:val="72C6928A"/>
    <w:numStyleLink w:val="1"/>
  </w:abstractNum>
  <w:abstractNum w:abstractNumId="9" w15:restartNumberingAfterBreak="0">
    <w:nsid w:val="22F83B4F"/>
    <w:multiLevelType w:val="multilevel"/>
    <w:tmpl w:val="61EC028E"/>
    <w:styleLink w:val="N3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134" w:firstLine="0"/>
      </w:pPr>
      <w:rPr>
        <w:rFonts w:hint="default"/>
      </w:rPr>
    </w:lvl>
    <w:lvl w:ilvl="3">
      <w:start w:val="1"/>
      <w:numFmt w:val="none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10" w15:restartNumberingAfterBreak="0">
    <w:nsid w:val="24575B18"/>
    <w:multiLevelType w:val="multilevel"/>
    <w:tmpl w:val="6E24E972"/>
    <w:styleLink w:val="M2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567" w:firstLine="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59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5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1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7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3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9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53" w:hanging="360"/>
      </w:pPr>
      <w:rPr>
        <w:rFonts w:hint="default"/>
      </w:rPr>
    </w:lvl>
  </w:abstractNum>
  <w:abstractNum w:abstractNumId="11" w15:restartNumberingAfterBreak="0">
    <w:nsid w:val="246148F3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2" w15:restartNumberingAfterBreak="0">
    <w:nsid w:val="264724A5"/>
    <w:multiLevelType w:val="multilevel"/>
    <w:tmpl w:val="F68266AA"/>
    <w:styleLink w:val="N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auto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BD65A7A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4" w15:restartNumberingAfterBreak="0">
    <w:nsid w:val="2C0205BD"/>
    <w:multiLevelType w:val="multilevel"/>
    <w:tmpl w:val="72C6928A"/>
    <w:numStyleLink w:val="1"/>
  </w:abstractNum>
  <w:abstractNum w:abstractNumId="15" w15:restartNumberingAfterBreak="0">
    <w:nsid w:val="2C061C45"/>
    <w:multiLevelType w:val="multilevel"/>
    <w:tmpl w:val="72C6928A"/>
    <w:numStyleLink w:val="1"/>
  </w:abstractNum>
  <w:abstractNum w:abstractNumId="16" w15:restartNumberingAfterBreak="0">
    <w:nsid w:val="2FC97FD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7" w15:restartNumberingAfterBreak="0">
    <w:nsid w:val="320813B0"/>
    <w:multiLevelType w:val="multilevel"/>
    <w:tmpl w:val="72C6928A"/>
    <w:numStyleLink w:val="1"/>
  </w:abstractNum>
  <w:abstractNum w:abstractNumId="18" w15:restartNumberingAfterBreak="0">
    <w:nsid w:val="32D96F09"/>
    <w:multiLevelType w:val="multilevel"/>
    <w:tmpl w:val="61EC028E"/>
    <w:numStyleLink w:val="N3"/>
  </w:abstractNum>
  <w:abstractNum w:abstractNumId="19" w15:restartNumberingAfterBreak="0">
    <w:nsid w:val="339B7242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0" w15:restartNumberingAfterBreak="0">
    <w:nsid w:val="34CA70F6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21" w15:restartNumberingAfterBreak="0">
    <w:nsid w:val="35F37794"/>
    <w:multiLevelType w:val="multilevel"/>
    <w:tmpl w:val="F68266AA"/>
    <w:numStyleLink w:val="N4"/>
  </w:abstractNum>
  <w:abstractNum w:abstractNumId="22" w15:restartNumberingAfterBreak="0">
    <w:nsid w:val="372261F4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3" w15:restartNumberingAfterBreak="0">
    <w:nsid w:val="38001A6C"/>
    <w:multiLevelType w:val="multilevel"/>
    <w:tmpl w:val="72C6928A"/>
    <w:numStyleLink w:val="1"/>
  </w:abstractNum>
  <w:abstractNum w:abstractNumId="24" w15:restartNumberingAfterBreak="0">
    <w:nsid w:val="39720152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5" w15:restartNumberingAfterBreak="0">
    <w:nsid w:val="3A5B7A12"/>
    <w:multiLevelType w:val="multilevel"/>
    <w:tmpl w:val="72C6928A"/>
    <w:numStyleLink w:val="1"/>
  </w:abstractNum>
  <w:abstractNum w:abstractNumId="26" w15:restartNumberingAfterBreak="0">
    <w:nsid w:val="3B4C1F36"/>
    <w:multiLevelType w:val="multilevel"/>
    <w:tmpl w:val="BFA81644"/>
    <w:numStyleLink w:val="N1"/>
  </w:abstractNum>
  <w:abstractNum w:abstractNumId="27" w15:restartNumberingAfterBreak="0">
    <w:nsid w:val="3B9048F6"/>
    <w:multiLevelType w:val="multilevel"/>
    <w:tmpl w:val="61EC028E"/>
    <w:numStyleLink w:val="N3"/>
  </w:abstractNum>
  <w:abstractNum w:abstractNumId="28" w15:restartNumberingAfterBreak="0">
    <w:nsid w:val="40E379EA"/>
    <w:multiLevelType w:val="multilevel"/>
    <w:tmpl w:val="620848BE"/>
    <w:numStyleLink w:val="N2"/>
  </w:abstractNum>
  <w:abstractNum w:abstractNumId="29" w15:restartNumberingAfterBreak="0">
    <w:nsid w:val="41E705F1"/>
    <w:multiLevelType w:val="multilevel"/>
    <w:tmpl w:val="BFA81644"/>
    <w:styleLink w:val="N1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30" w15:restartNumberingAfterBreak="0">
    <w:nsid w:val="45150775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1" w15:restartNumberingAfterBreak="0">
    <w:nsid w:val="510915A7"/>
    <w:multiLevelType w:val="multilevel"/>
    <w:tmpl w:val="BFA81644"/>
    <w:numStyleLink w:val="N1"/>
  </w:abstractNum>
  <w:abstractNum w:abstractNumId="32" w15:restartNumberingAfterBreak="0">
    <w:nsid w:val="52D5040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3" w15:restartNumberingAfterBreak="0">
    <w:nsid w:val="53646E3F"/>
    <w:multiLevelType w:val="multilevel"/>
    <w:tmpl w:val="72C6928A"/>
    <w:numStyleLink w:val="1"/>
  </w:abstractNum>
  <w:abstractNum w:abstractNumId="34" w15:restartNumberingAfterBreak="0">
    <w:nsid w:val="54AD3AE4"/>
    <w:multiLevelType w:val="multilevel"/>
    <w:tmpl w:val="72C6928A"/>
    <w:numStyleLink w:val="1"/>
  </w:abstractNum>
  <w:abstractNum w:abstractNumId="35" w15:restartNumberingAfterBreak="0">
    <w:nsid w:val="54DD769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6" w15:restartNumberingAfterBreak="0">
    <w:nsid w:val="558641D6"/>
    <w:multiLevelType w:val="multilevel"/>
    <w:tmpl w:val="72C6928A"/>
    <w:numStyleLink w:val="1"/>
  </w:abstractNum>
  <w:abstractNum w:abstractNumId="37" w15:restartNumberingAfterBreak="0">
    <w:nsid w:val="55E32543"/>
    <w:multiLevelType w:val="multilevel"/>
    <w:tmpl w:val="72C6928A"/>
    <w:numStyleLink w:val="1"/>
  </w:abstractNum>
  <w:abstractNum w:abstractNumId="38" w15:restartNumberingAfterBreak="0">
    <w:nsid w:val="597B0F48"/>
    <w:multiLevelType w:val="multilevel"/>
    <w:tmpl w:val="BFB2C5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5B727941"/>
    <w:multiLevelType w:val="multilevel"/>
    <w:tmpl w:val="6E24E972"/>
    <w:numStyleLink w:val="M2"/>
  </w:abstractNum>
  <w:abstractNum w:abstractNumId="40" w15:restartNumberingAfterBreak="0">
    <w:nsid w:val="5CA85E2C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41" w15:restartNumberingAfterBreak="0">
    <w:nsid w:val="60EE4EBD"/>
    <w:multiLevelType w:val="multilevel"/>
    <w:tmpl w:val="72C6928A"/>
    <w:numStyleLink w:val="1"/>
  </w:abstractNum>
  <w:abstractNum w:abstractNumId="42" w15:restartNumberingAfterBreak="0">
    <w:nsid w:val="641F3F48"/>
    <w:multiLevelType w:val="multilevel"/>
    <w:tmpl w:val="D5BACB72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bullet"/>
      <w:suff w:val="space"/>
      <w:lvlText w:val=""/>
      <w:lvlJc w:val="left"/>
      <w:pPr>
        <w:ind w:left="1276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080" w:hanging="360"/>
      </w:pPr>
    </w:lvl>
    <w:lvl w:ilvl="3">
      <w:start w:val="1"/>
      <w:numFmt w:val="none"/>
      <w:suff w:val="nothing"/>
      <w:lvlText w:val=""/>
      <w:lvlJc w:val="left"/>
      <w:pPr>
        <w:ind w:left="1440" w:hanging="360"/>
      </w:pPr>
    </w:lvl>
    <w:lvl w:ilvl="4">
      <w:start w:val="1"/>
      <w:numFmt w:val="none"/>
      <w:suff w:val="nothing"/>
      <w:lvlText w:val="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2160" w:hanging="360"/>
      </w:pPr>
    </w:lvl>
    <w:lvl w:ilvl="6">
      <w:start w:val="1"/>
      <w:numFmt w:val="none"/>
      <w:suff w:val="nothing"/>
      <w:lvlText w:val=""/>
      <w:lvlJc w:val="left"/>
      <w:pPr>
        <w:ind w:left="2520" w:hanging="360"/>
      </w:pPr>
    </w:lvl>
    <w:lvl w:ilvl="7">
      <w:start w:val="1"/>
      <w:numFmt w:val="none"/>
      <w:suff w:val="nothing"/>
      <w:lvlText w:val=""/>
      <w:lvlJc w:val="left"/>
      <w:pPr>
        <w:ind w:left="2880" w:hanging="360"/>
      </w:pPr>
    </w:lvl>
    <w:lvl w:ilvl="8">
      <w:start w:val="1"/>
      <w:numFmt w:val="none"/>
      <w:suff w:val="nothing"/>
      <w:lvlText w:val=""/>
      <w:lvlJc w:val="left"/>
      <w:pPr>
        <w:ind w:left="3240" w:hanging="360"/>
      </w:pPr>
    </w:lvl>
  </w:abstractNum>
  <w:abstractNum w:abstractNumId="43" w15:restartNumberingAfterBreak="0">
    <w:nsid w:val="660D4E2F"/>
    <w:multiLevelType w:val="multilevel"/>
    <w:tmpl w:val="BFA81644"/>
    <w:numStyleLink w:val="N1"/>
  </w:abstractNum>
  <w:abstractNum w:abstractNumId="44" w15:restartNumberingAfterBreak="0">
    <w:nsid w:val="6B846C72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45" w15:restartNumberingAfterBreak="0">
    <w:nsid w:val="742F12E6"/>
    <w:multiLevelType w:val="multilevel"/>
    <w:tmpl w:val="72C6928A"/>
    <w:numStyleLink w:val="1"/>
  </w:abstractNum>
  <w:abstractNum w:abstractNumId="46" w15:restartNumberingAfterBreak="0">
    <w:nsid w:val="77264F3A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47" w15:restartNumberingAfterBreak="0">
    <w:nsid w:val="7E03143A"/>
    <w:multiLevelType w:val="multilevel"/>
    <w:tmpl w:val="61EC028E"/>
    <w:numStyleLink w:val="N3"/>
  </w:abstractNum>
  <w:num w:numId="1">
    <w:abstractNumId w:val="38"/>
  </w:num>
  <w:num w:numId="2">
    <w:abstractNumId w:val="44"/>
  </w:num>
  <w:num w:numId="3">
    <w:abstractNumId w:val="46"/>
  </w:num>
  <w:num w:numId="4">
    <w:abstractNumId w:val="40"/>
  </w:num>
  <w:num w:numId="5">
    <w:abstractNumId w:val="32"/>
  </w:num>
  <w:num w:numId="6">
    <w:abstractNumId w:val="19"/>
  </w:num>
  <w:num w:numId="7">
    <w:abstractNumId w:val="24"/>
  </w:num>
  <w:num w:numId="8">
    <w:abstractNumId w:val="20"/>
  </w:num>
  <w:num w:numId="9">
    <w:abstractNumId w:val="11"/>
  </w:num>
  <w:num w:numId="10">
    <w:abstractNumId w:val="13"/>
  </w:num>
  <w:num w:numId="11">
    <w:abstractNumId w:val="4"/>
  </w:num>
  <w:num w:numId="12">
    <w:abstractNumId w:val="42"/>
  </w:num>
  <w:num w:numId="13">
    <w:abstractNumId w:val="22"/>
  </w:num>
  <w:num w:numId="14">
    <w:abstractNumId w:val="30"/>
  </w:num>
  <w:num w:numId="15">
    <w:abstractNumId w:val="16"/>
  </w:num>
  <w:num w:numId="16">
    <w:abstractNumId w:val="35"/>
  </w:num>
  <w:num w:numId="17">
    <w:abstractNumId w:val="2"/>
  </w:num>
  <w:num w:numId="18">
    <w:abstractNumId w:val="3"/>
  </w:num>
  <w:num w:numId="19">
    <w:abstractNumId w:val="29"/>
  </w:num>
  <w:num w:numId="20">
    <w:abstractNumId w:val="5"/>
  </w:num>
  <w:num w:numId="21">
    <w:abstractNumId w:val="9"/>
  </w:num>
  <w:num w:numId="22">
    <w:abstractNumId w:val="12"/>
  </w:num>
  <w:num w:numId="23">
    <w:abstractNumId w:val="10"/>
  </w:num>
  <w:num w:numId="24">
    <w:abstractNumId w:val="25"/>
  </w:num>
  <w:num w:numId="25">
    <w:abstractNumId w:val="0"/>
  </w:num>
  <w:num w:numId="26">
    <w:abstractNumId w:val="26"/>
  </w:num>
  <w:num w:numId="27">
    <w:abstractNumId w:val="18"/>
  </w:num>
  <w:num w:numId="28">
    <w:abstractNumId w:val="21"/>
  </w:num>
  <w:num w:numId="29">
    <w:abstractNumId w:val="39"/>
  </w:num>
  <w:num w:numId="30">
    <w:abstractNumId w:val="8"/>
  </w:num>
  <w:num w:numId="31">
    <w:abstractNumId w:val="14"/>
  </w:num>
  <w:num w:numId="32">
    <w:abstractNumId w:val="34"/>
  </w:num>
  <w:num w:numId="33">
    <w:abstractNumId w:val="37"/>
  </w:num>
  <w:num w:numId="34">
    <w:abstractNumId w:val="33"/>
  </w:num>
  <w:num w:numId="35">
    <w:abstractNumId w:val="36"/>
  </w:num>
  <w:num w:numId="36">
    <w:abstractNumId w:val="28"/>
  </w:num>
  <w:num w:numId="37">
    <w:abstractNumId w:val="23"/>
  </w:num>
  <w:num w:numId="38">
    <w:abstractNumId w:val="7"/>
  </w:num>
  <w:num w:numId="39">
    <w:abstractNumId w:val="41"/>
  </w:num>
  <w:num w:numId="40">
    <w:abstractNumId w:val="43"/>
  </w:num>
  <w:num w:numId="41">
    <w:abstractNumId w:val="31"/>
  </w:num>
  <w:num w:numId="42">
    <w:abstractNumId w:val="6"/>
  </w:num>
  <w:num w:numId="43">
    <w:abstractNumId w:val="47"/>
  </w:num>
  <w:num w:numId="44">
    <w:abstractNumId w:val="27"/>
  </w:num>
  <w:num w:numId="45">
    <w:abstractNumId w:val="45"/>
  </w:num>
  <w:num w:numId="46">
    <w:abstractNumId w:val="15"/>
  </w:num>
  <w:num w:numId="47">
    <w:abstractNumId w:val="17"/>
  </w:num>
  <w:num w:numId="4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274"/>
    <w:rsid w:val="00024028"/>
    <w:rsid w:val="000311D3"/>
    <w:rsid w:val="000C086D"/>
    <w:rsid w:val="000D4FB0"/>
    <w:rsid w:val="001242FF"/>
    <w:rsid w:val="00174536"/>
    <w:rsid w:val="001F4424"/>
    <w:rsid w:val="00215CBC"/>
    <w:rsid w:val="00223C80"/>
    <w:rsid w:val="00245274"/>
    <w:rsid w:val="002759F7"/>
    <w:rsid w:val="002C0E4F"/>
    <w:rsid w:val="002F2CBB"/>
    <w:rsid w:val="00346229"/>
    <w:rsid w:val="00355A4D"/>
    <w:rsid w:val="0039510D"/>
    <w:rsid w:val="003A5F53"/>
    <w:rsid w:val="003C70C7"/>
    <w:rsid w:val="00403BAA"/>
    <w:rsid w:val="0046490D"/>
    <w:rsid w:val="004817CF"/>
    <w:rsid w:val="004936E3"/>
    <w:rsid w:val="00505672"/>
    <w:rsid w:val="00517FB1"/>
    <w:rsid w:val="00585919"/>
    <w:rsid w:val="005A19E6"/>
    <w:rsid w:val="006457D7"/>
    <w:rsid w:val="0065407B"/>
    <w:rsid w:val="0069751A"/>
    <w:rsid w:val="006B3C61"/>
    <w:rsid w:val="006C1A04"/>
    <w:rsid w:val="006C2273"/>
    <w:rsid w:val="006D2E87"/>
    <w:rsid w:val="006F3FD8"/>
    <w:rsid w:val="007D5940"/>
    <w:rsid w:val="00811986"/>
    <w:rsid w:val="00830833"/>
    <w:rsid w:val="008C5FD1"/>
    <w:rsid w:val="008F164A"/>
    <w:rsid w:val="0099537B"/>
    <w:rsid w:val="00AA3AEE"/>
    <w:rsid w:val="00AB00CC"/>
    <w:rsid w:val="00AF5F41"/>
    <w:rsid w:val="00B02A84"/>
    <w:rsid w:val="00C50329"/>
    <w:rsid w:val="00CF1D92"/>
    <w:rsid w:val="00DA6067"/>
    <w:rsid w:val="00DE0605"/>
    <w:rsid w:val="00E4410A"/>
    <w:rsid w:val="00E61A9A"/>
    <w:rsid w:val="00E8466A"/>
    <w:rsid w:val="00EB773B"/>
    <w:rsid w:val="00F42C9A"/>
    <w:rsid w:val="00F44860"/>
    <w:rsid w:val="00F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0EF0"/>
  <w15:docId w15:val="{B42C0E86-D0CA-4B74-88E0-688639D1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067"/>
    <w:pPr>
      <w:spacing w:after="160" w:line="259" w:lineRule="auto"/>
    </w:pPr>
    <w:rPr>
      <w:rFonts w:eastAsiaTheme="minorEastAsia"/>
      <w:sz w:val="22"/>
      <w:lang w:eastAsia="ru-RU"/>
    </w:rPr>
  </w:style>
  <w:style w:type="paragraph" w:styleId="10">
    <w:name w:val="heading 1"/>
    <w:basedOn w:val="a0"/>
    <w:next w:val="a"/>
    <w:link w:val="11"/>
    <w:uiPriority w:val="9"/>
    <w:qFormat/>
    <w:rsid w:val="004936E3"/>
    <w:pPr>
      <w:keepNext/>
      <w:keepLines/>
      <w:pageBreakBefore/>
      <w:numPr>
        <w:numId w:val="17"/>
      </w:numPr>
      <w:spacing w:after="120"/>
      <w:ind w:left="709" w:hanging="709"/>
      <w:outlineLvl w:val="0"/>
    </w:pPr>
    <w:rPr>
      <w:rFonts w:eastAsiaTheme="majorEastAsia" w:cstheme="majorBidi"/>
      <w:b/>
      <w:caps/>
      <w:sz w:val="36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4936E3"/>
    <w:pPr>
      <w:keepNext/>
      <w:keepLines/>
      <w:numPr>
        <w:ilvl w:val="1"/>
        <w:numId w:val="17"/>
      </w:numPr>
      <w:spacing w:after="120"/>
      <w:ind w:left="709" w:hanging="709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0"/>
    <w:next w:val="a"/>
    <w:link w:val="30"/>
    <w:uiPriority w:val="9"/>
    <w:unhideWhenUsed/>
    <w:qFormat/>
    <w:rsid w:val="004936E3"/>
    <w:pPr>
      <w:keepNext/>
      <w:keepLines/>
      <w:numPr>
        <w:ilvl w:val="2"/>
        <w:numId w:val="17"/>
      </w:numPr>
      <w:spacing w:after="120"/>
      <w:ind w:left="709" w:hanging="709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basedOn w:val="a0"/>
    <w:next w:val="a"/>
    <w:link w:val="40"/>
    <w:uiPriority w:val="9"/>
    <w:unhideWhenUsed/>
    <w:qFormat/>
    <w:rsid w:val="004936E3"/>
    <w:pPr>
      <w:keepNext/>
      <w:keepLines/>
      <w:numPr>
        <w:ilvl w:val="3"/>
        <w:numId w:val="17"/>
      </w:numPr>
      <w:spacing w:after="120"/>
      <w:ind w:left="709" w:hanging="709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36E3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36E3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36E3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36E3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6E3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  <w:rsid w:val="00DA6067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DA6067"/>
  </w:style>
  <w:style w:type="character" w:customStyle="1" w:styleId="11">
    <w:name w:val="Заголовок 1 Знак"/>
    <w:basedOn w:val="a1"/>
    <w:link w:val="10"/>
    <w:uiPriority w:val="9"/>
    <w:rsid w:val="004936E3"/>
    <w:rPr>
      <w:rFonts w:ascii="Times New Roman" w:eastAsiaTheme="majorEastAsia" w:hAnsi="Times New Roman" w:cstheme="majorBidi"/>
      <w:b/>
      <w:caps/>
      <w:sz w:val="36"/>
      <w:szCs w:val="32"/>
    </w:rPr>
  </w:style>
  <w:style w:type="character" w:customStyle="1" w:styleId="-">
    <w:name w:val="Интернет-ссылка"/>
    <w:basedOn w:val="a1"/>
    <w:uiPriority w:val="99"/>
    <w:unhideWhenUsed/>
    <w:rsid w:val="006D7089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936E3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4936E3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4936E3"/>
    <w:rPr>
      <w:rFonts w:ascii="Times New Roman" w:eastAsiaTheme="majorEastAsia" w:hAnsi="Times New Roman" w:cstheme="majorBidi"/>
      <w:b/>
      <w:iCs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936E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4936E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semiHidden/>
    <w:rsid w:val="004936E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4936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4936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4">
    <w:name w:val="Верхний колонтитул Знак"/>
    <w:basedOn w:val="a1"/>
    <w:link w:val="a5"/>
    <w:uiPriority w:val="99"/>
    <w:rsid w:val="004936E3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1"/>
    <w:link w:val="a7"/>
    <w:uiPriority w:val="99"/>
    <w:rsid w:val="004936E3"/>
    <w:rPr>
      <w:rFonts w:ascii="Times New Roman" w:hAnsi="Times New Roman"/>
      <w:sz w:val="24"/>
    </w:rPr>
  </w:style>
  <w:style w:type="character" w:customStyle="1" w:styleId="CodeSmall">
    <w:name w:val="CodeSmall Знак"/>
    <w:basedOn w:val="a1"/>
    <w:link w:val="CodeSmall0"/>
    <w:rsid w:val="004936E3"/>
    <w:rPr>
      <w:rFonts w:ascii="Courier New" w:eastAsia="Times New Roman" w:hAnsi="Courier New" w:cs="Courier New"/>
      <w:noProof/>
      <w:sz w:val="18"/>
      <w:szCs w:val="24"/>
      <w:lang w:val="en-US" w:eastAsia="ru-RU"/>
    </w:rPr>
  </w:style>
  <w:style w:type="character" w:customStyle="1" w:styleId="CodeFrame">
    <w:name w:val="CodeFrame Знак"/>
    <w:basedOn w:val="a1"/>
    <w:link w:val="CodeFrame0"/>
    <w:rsid w:val="004936E3"/>
    <w:rPr>
      <w:rFonts w:ascii="Courier New" w:eastAsia="Times New Roman" w:hAnsi="Courier New" w:cs="Courier New"/>
      <w:i/>
      <w:noProof/>
      <w:sz w:val="22"/>
      <w:szCs w:val="24"/>
      <w:shd w:val="clear" w:color="auto" w:fill="F2F2F2" w:themeFill="background1" w:themeFillShade="F2"/>
      <w:lang w:val="en-US" w:eastAsia="ru-RU"/>
    </w:rPr>
  </w:style>
  <w:style w:type="character" w:customStyle="1" w:styleId="12">
    <w:name w:val="Выделение1(знак)"/>
    <w:basedOn w:val="a8"/>
    <w:uiPriority w:val="1"/>
    <w:qFormat/>
    <w:rsid w:val="004936E3"/>
    <w:rPr>
      <w:rFonts w:ascii="Times New Roman" w:hAnsi="Times New Roman"/>
      <w:b/>
      <w:bCs/>
      <w:noProof/>
      <w:sz w:val="24"/>
      <w:lang w:val="ru-RU"/>
    </w:rPr>
  </w:style>
  <w:style w:type="character" w:styleId="a8">
    <w:name w:val="Strong"/>
    <w:basedOn w:val="a1"/>
    <w:uiPriority w:val="22"/>
    <w:qFormat/>
    <w:rsid w:val="004936E3"/>
    <w:rPr>
      <w:b/>
      <w:bCs/>
    </w:rPr>
  </w:style>
  <w:style w:type="character" w:customStyle="1" w:styleId="21">
    <w:name w:val="Выделение2 Знак"/>
    <w:basedOn w:val="a1"/>
    <w:link w:val="22"/>
    <w:rsid w:val="004936E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styleId="a9">
    <w:name w:val="Placeholder Text"/>
    <w:basedOn w:val="a1"/>
    <w:uiPriority w:val="99"/>
    <w:semiHidden/>
    <w:rsid w:val="004936E3"/>
    <w:rPr>
      <w:color w:val="808080"/>
    </w:rPr>
  </w:style>
  <w:style w:type="character" w:customStyle="1" w:styleId="aa">
    <w:name w:val="Обычный (бк) Знак"/>
    <w:basedOn w:val="a1"/>
    <w:link w:val="a0"/>
    <w:rsid w:val="004936E3"/>
    <w:rPr>
      <w:rFonts w:ascii="Times New Roman" w:hAnsi="Times New Roman"/>
      <w:sz w:val="24"/>
    </w:rPr>
  </w:style>
  <w:style w:type="character" w:customStyle="1" w:styleId="ab">
    <w:name w:val="Абзац перед списком (бк) Знак"/>
    <w:basedOn w:val="aa"/>
    <w:link w:val="ac"/>
    <w:rsid w:val="004936E3"/>
    <w:rPr>
      <w:rFonts w:ascii="Times New Roman" w:hAnsi="Times New Roman"/>
      <w:sz w:val="24"/>
    </w:rPr>
  </w:style>
  <w:style w:type="character" w:customStyle="1" w:styleId="ad">
    <w:name w:val="Без интервала Знак"/>
    <w:basedOn w:val="a1"/>
    <w:uiPriority w:val="1"/>
    <w:qFormat/>
    <w:rsid w:val="00271940"/>
  </w:style>
  <w:style w:type="character" w:customStyle="1" w:styleId="ae">
    <w:name w:val="Текст выноски Знак"/>
    <w:basedOn w:val="a1"/>
    <w:uiPriority w:val="99"/>
    <w:semiHidden/>
    <w:qFormat/>
    <w:rsid w:val="00245C3B"/>
    <w:rPr>
      <w:rFonts w:ascii="Tahoma" w:hAnsi="Tahoma" w:cs="Tahoma"/>
      <w:sz w:val="16"/>
      <w:szCs w:val="16"/>
    </w:rPr>
  </w:style>
  <w:style w:type="character" w:customStyle="1" w:styleId="SimpleText">
    <w:name w:val="SimpleText Знак"/>
    <w:basedOn w:val="a1"/>
    <w:qFormat/>
    <w:rsid w:val="00F31D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Ссылка указателя"/>
    <w:qFormat/>
  </w:style>
  <w:style w:type="paragraph" w:styleId="af0">
    <w:name w:val="Title"/>
    <w:basedOn w:val="a"/>
    <w:next w:val="af1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1">
    <w:name w:val="Body Text"/>
    <w:basedOn w:val="a"/>
    <w:pPr>
      <w:spacing w:after="140" w:line="276" w:lineRule="auto"/>
    </w:pPr>
  </w:style>
  <w:style w:type="paragraph" w:styleId="af2">
    <w:name w:val="List"/>
    <w:basedOn w:val="af1"/>
    <w:rPr>
      <w:rFonts w:cs="Lohit Devanagari"/>
    </w:rPr>
  </w:style>
  <w:style w:type="paragraph" w:styleId="af3">
    <w:name w:val="caption"/>
    <w:basedOn w:val="a0"/>
    <w:next w:val="a"/>
    <w:uiPriority w:val="35"/>
    <w:unhideWhenUsed/>
    <w:qFormat/>
    <w:rsid w:val="004936E3"/>
    <w:pPr>
      <w:spacing w:before="120" w:after="200"/>
      <w:jc w:val="right"/>
    </w:pPr>
    <w:rPr>
      <w:iCs/>
      <w:szCs w:val="18"/>
    </w:rPr>
  </w:style>
  <w:style w:type="paragraph" w:styleId="af4">
    <w:name w:val="index heading"/>
    <w:basedOn w:val="a"/>
    <w:qFormat/>
    <w:pPr>
      <w:suppressLineNumbers/>
    </w:pPr>
    <w:rPr>
      <w:rFonts w:cs="Lohit Devanagari"/>
    </w:rPr>
  </w:style>
  <w:style w:type="paragraph" w:styleId="af5">
    <w:name w:val="TOC Heading"/>
    <w:basedOn w:val="a"/>
    <w:next w:val="a"/>
    <w:uiPriority w:val="39"/>
    <w:unhideWhenUsed/>
    <w:qFormat/>
    <w:rsid w:val="004936E3"/>
    <w:pPr>
      <w:jc w:val="center"/>
    </w:pPr>
    <w:rPr>
      <w:b/>
      <w:caps/>
      <w:sz w:val="32"/>
    </w:rPr>
  </w:style>
  <w:style w:type="paragraph" w:styleId="13">
    <w:name w:val="toc 1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1"/>
      </w:tabs>
      <w:spacing w:after="100"/>
    </w:pPr>
    <w:rPr>
      <w:b/>
      <w:caps/>
    </w:rPr>
  </w:style>
  <w:style w:type="paragraph" w:styleId="23">
    <w:name w:val="toc 2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2"/>
      </w:tabs>
      <w:spacing w:after="100"/>
    </w:pPr>
  </w:style>
  <w:style w:type="paragraph" w:styleId="31">
    <w:name w:val="toc 3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1"/>
      </w:tabs>
      <w:spacing w:after="100"/>
    </w:pPr>
  </w:style>
  <w:style w:type="paragraph" w:styleId="af6">
    <w:name w:val="List Paragraph"/>
    <w:basedOn w:val="a0"/>
    <w:uiPriority w:val="34"/>
    <w:qFormat/>
    <w:rsid w:val="004936E3"/>
    <w:pPr>
      <w:spacing w:after="120" w:line="300" w:lineRule="auto"/>
      <w:contextualSpacing/>
    </w:pPr>
  </w:style>
  <w:style w:type="paragraph" w:customStyle="1" w:styleId="af7">
    <w:name w:val="Обычный для таблиц"/>
    <w:basedOn w:val="a0"/>
    <w:qFormat/>
    <w:rsid w:val="004936E3"/>
    <w:rPr>
      <w:sz w:val="20"/>
    </w:rPr>
  </w:style>
  <w:style w:type="paragraph" w:customStyle="1" w:styleId="af8">
    <w:name w:val="Картинка по центру"/>
    <w:basedOn w:val="a0"/>
    <w:next w:val="a"/>
    <w:qFormat/>
    <w:rsid w:val="004936E3"/>
    <w:pPr>
      <w:spacing w:before="120" w:after="120"/>
      <w:jc w:val="center"/>
    </w:pPr>
  </w:style>
  <w:style w:type="paragraph" w:customStyle="1" w:styleId="af9">
    <w:name w:val="Заголовок Служебный"/>
    <w:basedOn w:val="a0"/>
    <w:qFormat/>
    <w:rsid w:val="004936E3"/>
    <w:pPr>
      <w:pageBreakBefore/>
      <w:spacing w:after="120"/>
      <w:jc w:val="center"/>
    </w:pPr>
    <w:rPr>
      <w:b/>
      <w:caps/>
      <w:sz w:val="36"/>
    </w:rPr>
  </w:style>
  <w:style w:type="paragraph" w:customStyle="1" w:styleId="afa">
    <w:name w:val="Верхний и нижний колонтитулы"/>
    <w:basedOn w:val="a"/>
    <w:qFormat/>
  </w:style>
  <w:style w:type="paragraph" w:styleId="a5">
    <w:name w:val="header"/>
    <w:basedOn w:val="a"/>
    <w:link w:val="a4"/>
    <w:uiPriority w:val="99"/>
    <w:unhideWhenUsed/>
    <w:rsid w:val="004936E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6"/>
    <w:uiPriority w:val="99"/>
    <w:unhideWhenUsed/>
    <w:rsid w:val="004936E3"/>
    <w:pPr>
      <w:tabs>
        <w:tab w:val="center" w:pos="4677"/>
        <w:tab w:val="right" w:pos="9355"/>
      </w:tabs>
    </w:pPr>
  </w:style>
  <w:style w:type="paragraph" w:customStyle="1" w:styleId="CodeSmall0">
    <w:name w:val="CodeSmall"/>
    <w:basedOn w:val="a0"/>
    <w:link w:val="CodeSmall"/>
    <w:qFormat/>
    <w:rsid w:val="004936E3"/>
    <w:rPr>
      <w:rFonts w:ascii="Courier New" w:eastAsia="Times New Roman" w:hAnsi="Courier New" w:cs="Courier New"/>
      <w:noProof/>
      <w:sz w:val="18"/>
      <w:szCs w:val="24"/>
      <w:lang w:val="en-US"/>
    </w:rPr>
  </w:style>
  <w:style w:type="paragraph" w:customStyle="1" w:styleId="CodeFrame0">
    <w:name w:val="CodeFrame"/>
    <w:basedOn w:val="a0"/>
    <w:link w:val="CodeFrame"/>
    <w:qFormat/>
    <w:rsid w:val="004936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120"/>
      <w:ind w:left="113" w:right="113"/>
    </w:pPr>
    <w:rPr>
      <w:rFonts w:ascii="Courier New" w:eastAsia="Times New Roman" w:hAnsi="Courier New" w:cs="Courier New"/>
      <w:i/>
      <w:noProof/>
      <w:szCs w:val="24"/>
      <w:lang w:val="en-US"/>
    </w:rPr>
  </w:style>
  <w:style w:type="paragraph" w:customStyle="1" w:styleId="Warning">
    <w:name w:val="Warning"/>
    <w:basedOn w:val="a"/>
    <w:qFormat/>
    <w:rsid w:val="004936E3"/>
    <w:pPr>
      <w:pBdr>
        <w:top w:val="single" w:sz="8" w:space="1" w:color="C00000" w:shadow="1"/>
        <w:left w:val="single" w:sz="8" w:space="4" w:color="C00000" w:shadow="1"/>
        <w:bottom w:val="single" w:sz="8" w:space="1" w:color="C00000" w:shadow="1"/>
        <w:right w:val="single" w:sz="8" w:space="4" w:color="C00000" w:shadow="1"/>
      </w:pBdr>
      <w:spacing w:before="120" w:after="120"/>
      <w:ind w:left="113" w:right="113"/>
      <w:contextualSpacing/>
    </w:pPr>
    <w:rPr>
      <w:rFonts w:eastAsia="Times New Roman" w:cs="Times New Roman"/>
      <w:color w:val="C00000"/>
      <w:szCs w:val="24"/>
    </w:rPr>
  </w:style>
  <w:style w:type="paragraph" w:customStyle="1" w:styleId="Note">
    <w:name w:val="Note"/>
    <w:basedOn w:val="a"/>
    <w:qFormat/>
    <w:rsid w:val="004936E3"/>
    <w:pPr>
      <w:pBdr>
        <w:top w:val="single" w:sz="8" w:space="1" w:color="8496B0" w:themeColor="text2" w:themeTint="99" w:shadow="1"/>
        <w:left w:val="single" w:sz="8" w:space="4" w:color="8496B0" w:themeColor="text2" w:themeTint="99" w:shadow="1"/>
        <w:bottom w:val="single" w:sz="8" w:space="1" w:color="8496B0" w:themeColor="text2" w:themeTint="99" w:shadow="1"/>
        <w:right w:val="single" w:sz="8" w:space="4" w:color="8496B0" w:themeColor="text2" w:themeTint="99" w:shadow="1"/>
      </w:pBdr>
      <w:spacing w:before="120" w:after="120"/>
      <w:ind w:left="113" w:right="113"/>
      <w:contextualSpacing/>
    </w:pPr>
    <w:rPr>
      <w:rFonts w:eastAsia="Times New Roman" w:cs="Times New Roman"/>
      <w:color w:val="5B9BD5" w:themeColor="accent1"/>
      <w:szCs w:val="24"/>
    </w:rPr>
  </w:style>
  <w:style w:type="paragraph" w:customStyle="1" w:styleId="22">
    <w:name w:val="Выделение2"/>
    <w:basedOn w:val="a"/>
    <w:link w:val="21"/>
    <w:qFormat/>
    <w:rsid w:val="004936E3"/>
    <w:rPr>
      <w:rFonts w:eastAsia="Times New Roman" w:cs="Times New Roman"/>
      <w:i/>
      <w:szCs w:val="24"/>
    </w:rPr>
  </w:style>
  <w:style w:type="paragraph" w:customStyle="1" w:styleId="24">
    <w:name w:val="Заголовок Служебный2"/>
    <w:basedOn w:val="af9"/>
    <w:qFormat/>
    <w:rsid w:val="004936E3"/>
  </w:style>
  <w:style w:type="paragraph" w:customStyle="1" w:styleId="25">
    <w:name w:val="Обычный для таблиц2"/>
    <w:basedOn w:val="af7"/>
    <w:qFormat/>
    <w:rsid w:val="004936E3"/>
    <w:rPr>
      <w:sz w:val="24"/>
    </w:rPr>
  </w:style>
  <w:style w:type="paragraph" w:customStyle="1" w:styleId="a0">
    <w:name w:val="Обычный (бк)"/>
    <w:basedOn w:val="a"/>
    <w:link w:val="aa"/>
    <w:qFormat/>
    <w:rsid w:val="004936E3"/>
    <w:pPr>
      <w:spacing w:line="240" w:lineRule="auto"/>
    </w:pPr>
  </w:style>
  <w:style w:type="paragraph" w:customStyle="1" w:styleId="ac">
    <w:name w:val="Абзац перед списком (бк)"/>
    <w:basedOn w:val="a0"/>
    <w:next w:val="af6"/>
    <w:link w:val="ab"/>
    <w:qFormat/>
    <w:rsid w:val="004936E3"/>
    <w:pPr>
      <w:keepNext/>
    </w:pPr>
  </w:style>
  <w:style w:type="paragraph" w:customStyle="1" w:styleId="afb">
    <w:name w:val="Абзац перед списком"/>
    <w:basedOn w:val="a"/>
    <w:next w:val="af6"/>
    <w:qFormat/>
    <w:rsid w:val="004936E3"/>
  </w:style>
  <w:style w:type="paragraph" w:customStyle="1" w:styleId="Example">
    <w:name w:val="Example"/>
    <w:basedOn w:val="a"/>
    <w:qFormat/>
    <w:rsid w:val="004936E3"/>
    <w:pPr>
      <w:pBdr>
        <w:top w:val="single" w:sz="12" w:space="1" w:color="70AD47" w:themeColor="accent6" w:shadow="1"/>
        <w:left w:val="single" w:sz="12" w:space="4" w:color="70AD47" w:themeColor="accent6" w:shadow="1"/>
        <w:bottom w:val="single" w:sz="12" w:space="1" w:color="70AD47" w:themeColor="accent6" w:shadow="1"/>
        <w:right w:val="single" w:sz="12" w:space="4" w:color="70AD47" w:themeColor="accent6" w:shadow="1"/>
      </w:pBdr>
      <w:spacing w:before="120" w:after="120"/>
      <w:ind w:left="113" w:right="113"/>
      <w:contextualSpacing/>
    </w:pPr>
  </w:style>
  <w:style w:type="paragraph" w:styleId="afc">
    <w:name w:val="No Spacing"/>
    <w:uiPriority w:val="1"/>
    <w:qFormat/>
    <w:rsid w:val="00271940"/>
    <w:pPr>
      <w:spacing w:line="240" w:lineRule="auto"/>
    </w:pPr>
    <w:rPr>
      <w:sz w:val="24"/>
    </w:rPr>
  </w:style>
  <w:style w:type="paragraph" w:styleId="afd">
    <w:name w:val="Balloon Text"/>
    <w:basedOn w:val="a"/>
    <w:uiPriority w:val="99"/>
    <w:semiHidden/>
    <w:unhideWhenUsed/>
    <w:qFormat/>
    <w:rsid w:val="00245C3B"/>
    <w:rPr>
      <w:rFonts w:ascii="Tahoma" w:hAnsi="Tahoma" w:cs="Tahoma"/>
      <w:sz w:val="16"/>
      <w:szCs w:val="16"/>
    </w:rPr>
  </w:style>
  <w:style w:type="paragraph" w:customStyle="1" w:styleId="SimpleText0">
    <w:name w:val="SimpleText"/>
    <w:basedOn w:val="a"/>
    <w:qFormat/>
    <w:rsid w:val="00F31DA1"/>
    <w:rPr>
      <w:rFonts w:eastAsia="Times New Roman" w:cs="Times New Roman"/>
      <w:szCs w:val="24"/>
    </w:rPr>
  </w:style>
  <w:style w:type="paragraph" w:customStyle="1" w:styleId="afe">
    <w:name w:val="Титульный"/>
    <w:basedOn w:val="a0"/>
    <w:qFormat/>
    <w:rsid w:val="004936E3"/>
    <w:pPr>
      <w:spacing w:before="60" w:after="60"/>
      <w:jc w:val="center"/>
    </w:pPr>
  </w:style>
  <w:style w:type="numbering" w:customStyle="1" w:styleId="1">
    <w:name w:val="М1"/>
    <w:uiPriority w:val="99"/>
    <w:rsid w:val="004936E3"/>
    <w:pPr>
      <w:numPr>
        <w:numId w:val="18"/>
      </w:numPr>
    </w:pPr>
  </w:style>
  <w:style w:type="numbering" w:customStyle="1" w:styleId="26">
    <w:name w:val="М2"/>
    <w:uiPriority w:val="99"/>
    <w:rsid w:val="004936E3"/>
  </w:style>
  <w:style w:type="numbering" w:customStyle="1" w:styleId="N1">
    <w:name w:val="N1"/>
    <w:uiPriority w:val="99"/>
    <w:rsid w:val="004936E3"/>
    <w:pPr>
      <w:numPr>
        <w:numId w:val="19"/>
      </w:numPr>
    </w:pPr>
  </w:style>
  <w:style w:type="numbering" w:customStyle="1" w:styleId="N2">
    <w:name w:val="N2"/>
    <w:uiPriority w:val="99"/>
    <w:rsid w:val="004936E3"/>
    <w:pPr>
      <w:numPr>
        <w:numId w:val="20"/>
      </w:numPr>
    </w:pPr>
  </w:style>
  <w:style w:type="numbering" w:customStyle="1" w:styleId="N3">
    <w:name w:val="N3"/>
    <w:uiPriority w:val="99"/>
    <w:rsid w:val="004936E3"/>
    <w:pPr>
      <w:numPr>
        <w:numId w:val="21"/>
      </w:numPr>
    </w:pPr>
  </w:style>
  <w:style w:type="numbering" w:customStyle="1" w:styleId="N4">
    <w:name w:val="N4"/>
    <w:uiPriority w:val="99"/>
    <w:rsid w:val="004936E3"/>
    <w:pPr>
      <w:numPr>
        <w:numId w:val="22"/>
      </w:numPr>
    </w:pPr>
  </w:style>
  <w:style w:type="numbering" w:customStyle="1" w:styleId="M2">
    <w:name w:val="M2"/>
    <w:uiPriority w:val="99"/>
    <w:rsid w:val="004936E3"/>
    <w:pPr>
      <w:numPr>
        <w:numId w:val="23"/>
      </w:numPr>
    </w:pPr>
  </w:style>
  <w:style w:type="table" w:styleId="aff">
    <w:name w:val="Table Grid"/>
    <w:basedOn w:val="a2"/>
    <w:uiPriority w:val="39"/>
    <w:rsid w:val="004936E3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1">
    <w:name w:val="T1"/>
    <w:basedOn w:val="a2"/>
    <w:uiPriority w:val="99"/>
    <w:rsid w:val="004936E3"/>
    <w:pPr>
      <w:spacing w:line="240" w:lineRule="auto"/>
      <w:jc w:val="center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 w:themeFill="background1" w:themeFillShade="D9"/>
      </w:tcPr>
    </w:tblStylePr>
    <w:tblStylePr w:type="firstCol">
      <w:pPr>
        <w:jc w:val="center"/>
      </w:pPr>
    </w:tblStylePr>
  </w:style>
  <w:style w:type="paragraph" w:styleId="aff0">
    <w:name w:val="Revision"/>
    <w:hidden/>
    <w:uiPriority w:val="99"/>
    <w:semiHidden/>
    <w:rsid w:val="00B02A84"/>
    <w:pPr>
      <w:spacing w:line="240" w:lineRule="auto"/>
    </w:pPr>
    <w:rPr>
      <w:rFonts w:ascii="Times New Roman" w:hAnsi="Times New Roman"/>
      <w:sz w:val="24"/>
    </w:rPr>
  </w:style>
  <w:style w:type="character" w:styleId="aff1">
    <w:name w:val="Hyperlink"/>
    <w:basedOn w:val="a1"/>
    <w:uiPriority w:val="99"/>
    <w:unhideWhenUsed/>
    <w:rsid w:val="004936E3"/>
    <w:rPr>
      <w:color w:val="0563C1" w:themeColor="hyperlink"/>
      <w:u w:val="single"/>
    </w:rPr>
  </w:style>
  <w:style w:type="paragraph" w:styleId="aff2">
    <w:name w:val="Plain Text"/>
    <w:basedOn w:val="a"/>
    <w:link w:val="aff3"/>
    <w:uiPriority w:val="99"/>
    <w:unhideWhenUsed/>
    <w:rsid w:val="004936E3"/>
    <w:pPr>
      <w:spacing w:line="240" w:lineRule="auto"/>
    </w:pPr>
    <w:rPr>
      <w:rFonts w:ascii="Consolas" w:hAnsi="Consolas" w:cs="Times New Roman"/>
      <w:sz w:val="21"/>
      <w:szCs w:val="21"/>
    </w:rPr>
  </w:style>
  <w:style w:type="character" w:customStyle="1" w:styleId="aff3">
    <w:name w:val="Текст Знак"/>
    <w:basedOn w:val="a1"/>
    <w:link w:val="aff2"/>
    <w:uiPriority w:val="99"/>
    <w:rsid w:val="004936E3"/>
    <w:rPr>
      <w:rFonts w:ascii="Consola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3.png" /><Relationship Id="rId18" Type="http://schemas.openxmlformats.org/officeDocument/2006/relationships/image" Target="media/image7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8.png" /><Relationship Id="rId7" Type="http://schemas.openxmlformats.org/officeDocument/2006/relationships/endnotes" Target="endnotes.xml" /><Relationship Id="rId12" Type="http://schemas.openxmlformats.org/officeDocument/2006/relationships/image" Target="media/image2.png" /><Relationship Id="rId17" Type="http://schemas.openxmlformats.org/officeDocument/2006/relationships/image" Target="media/image6.png" /><Relationship Id="rId25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5.png" /><Relationship Id="rId20" Type="http://schemas.openxmlformats.org/officeDocument/2006/relationships/hyperlink" Target="http://msk1-teiszmig01.interrao.ru/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2.xml" /><Relationship Id="rId24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4.png" /><Relationship Id="rId23" Type="http://schemas.openxmlformats.org/officeDocument/2006/relationships/image" Target="media/image10.png" /><Relationship Id="rId10" Type="http://schemas.openxmlformats.org/officeDocument/2006/relationships/image" Target="media/image1.emf" /><Relationship Id="rId19" Type="http://schemas.openxmlformats.org/officeDocument/2006/relationships/hyperlink" Target="http://msk1-teiszmig01.interrao.ru/" TargetMode="Externa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hyperlink" Target="http://msk1-teiszmig01.interrao.ru/" TargetMode="External" /><Relationship Id="rId22" Type="http://schemas.openxmlformats.org/officeDocument/2006/relationships/image" Target="media/image9.png" /><Relationship Id="rId27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apozhnikov\Desktop\&#1045;&#1048;&#1057;3%202.0\&#1064;&#1072;&#1073;&#1083;&#1086;&#1085;&#1099;\123\&#1053;&#1086;&#1074;&#1099;&#1081;%20&#1096;&#1072;&#1073;&#1083;&#1086;&#1085;.dotm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598B7-ED0D-43AE-8B3D-8E0644DCB2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Новый%20шаблон.dotm</Template>
  <TotalTime>0</TotalTime>
  <Pages>26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системного администратора</vt:lpstr>
    </vt:vector>
  </TitlesOfParts>
  <Company>Sigma-IT</Company>
  <LinksUpToDate>false</LinksUpToDate>
  <CharactersWithSpaces>24415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системного администратора</dc:title>
  <dc:subject/>
  <dc:creator>Сапожников Павел Геннадьевич</dc:creator>
  <dc:description/>
  <cp:lastModifiedBy>Вадим Мальченокк</cp:lastModifiedBy>
  <cp:revision>2</cp:revision>
  <cp:lastPrinted>2020-05-21T12:00:00Z</cp:lastPrinted>
  <dcterms:created xsi:type="dcterms:W3CDTF">2022-02-03T10:56:00Z</dcterms:created>
  <dcterms:modified xsi:type="dcterms:W3CDTF">2022-02-03T10:56:00Z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Sigma-IT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????? ?????????">
    <vt:lpwstr>76229745. 425120.001.ООК1</vt:lpwstr>
  </property>
</Properties>
</file>